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9EC70D" w14:textId="77777777" w:rsidR="0068448C" w:rsidRPr="001D3201" w:rsidRDefault="0068448C" w:rsidP="00F73213">
      <w:pPr>
        <w:rPr>
          <w:rFonts w:eastAsiaTheme="majorEastAsia" w:cs="Times New Roman (CS-rubriker)"/>
          <w:b/>
          <w:caps/>
          <w:sz w:val="22"/>
          <w:szCs w:val="32"/>
          <w:lang w:val="en-US"/>
        </w:rPr>
      </w:pPr>
      <w:r w:rsidRPr="001D3201">
        <w:rPr>
          <w:rFonts w:eastAsiaTheme="majorEastAsia" w:cs="Times New Roman (CS-rubriker)"/>
          <w:b/>
          <w:caps/>
          <w:sz w:val="22"/>
          <w:szCs w:val="32"/>
          <w:lang w:val="en-US"/>
        </w:rPr>
        <w:t>PERSONAL AUTHORIZATION</w:t>
      </w:r>
    </w:p>
    <w:p w14:paraId="6D1512BC" w14:textId="77777777" w:rsidR="0068448C" w:rsidRPr="001D3201" w:rsidRDefault="0068448C" w:rsidP="0068448C">
      <w:pPr>
        <w:rPr>
          <w:szCs w:val="18"/>
          <w:lang w:val="en-US"/>
        </w:rPr>
      </w:pPr>
      <w:r w:rsidRPr="001D3201">
        <w:rPr>
          <w:szCs w:val="18"/>
          <w:lang w:val="en-US"/>
        </w:rPr>
        <w:t>Enter the name and contact details of users who can order changes and reset passwords etc.</w:t>
      </w:r>
    </w:p>
    <w:p w14:paraId="1FB59472" w14:textId="5C7C95D4" w:rsidR="00C7562B" w:rsidRPr="001D3201" w:rsidRDefault="0068448C" w:rsidP="0068448C">
      <w:pPr>
        <w:rPr>
          <w:szCs w:val="18"/>
          <w:lang w:val="en-US"/>
        </w:rPr>
      </w:pPr>
      <w:r w:rsidRPr="001D3201">
        <w:rPr>
          <w:szCs w:val="18"/>
          <w:lang w:val="en-US"/>
        </w:rPr>
        <w:t>Please also indicate who ITM8 should contact regarding operational status for service and updates.</w:t>
      </w:r>
    </w:p>
    <w:p w14:paraId="6012DEEA" w14:textId="77777777" w:rsidR="0068448C" w:rsidRPr="001D3201" w:rsidRDefault="0068448C" w:rsidP="0068448C">
      <w:pPr>
        <w:rPr>
          <w:szCs w:val="18"/>
          <w:lang w:val="en-US"/>
        </w:rPr>
      </w:pPr>
    </w:p>
    <w:p w14:paraId="467178ED" w14:textId="015E103F" w:rsidR="00F73213" w:rsidRPr="001D3201" w:rsidRDefault="0068448C" w:rsidP="00F73213">
      <w:pPr>
        <w:rPr>
          <w:color w:val="1B315E"/>
          <w:sz w:val="22"/>
          <w:lang w:val="en-US"/>
        </w:rPr>
      </w:pPr>
      <w:r w:rsidRPr="001D3201">
        <w:rPr>
          <w:szCs w:val="18"/>
          <w:lang w:val="en-US"/>
        </w:rPr>
        <w:t>The following persons are granted the right to request the creation and changes of users:</w:t>
      </w:r>
    </w:p>
    <w:tbl>
      <w:tblPr>
        <w:tblStyle w:val="Listetabel3-farve1"/>
        <w:tblW w:w="9628" w:type="dxa"/>
        <w:tblLook w:val="04A0" w:firstRow="1" w:lastRow="0" w:firstColumn="1" w:lastColumn="0" w:noHBand="0" w:noVBand="1"/>
      </w:tblPr>
      <w:tblGrid>
        <w:gridCol w:w="2367"/>
        <w:gridCol w:w="1881"/>
        <w:gridCol w:w="2818"/>
        <w:gridCol w:w="2562"/>
      </w:tblGrid>
      <w:tr w:rsidR="00AC6A7A" w:rsidRPr="001D3201" w14:paraId="5B294983" w14:textId="670CF60D" w:rsidTr="006844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367" w:type="dxa"/>
          </w:tcPr>
          <w:p w14:paraId="0A38F51E" w14:textId="1804864F" w:rsidR="00AC6A7A" w:rsidRPr="001D3201" w:rsidRDefault="001D3201" w:rsidP="00495C7C">
            <w:pPr>
              <w:spacing w:line="240" w:lineRule="auto"/>
              <w:rPr>
                <w:color w:val="FFFFFF" w:themeColor="background1"/>
                <w:szCs w:val="18"/>
                <w:lang w:val="en-US"/>
              </w:rPr>
            </w:pPr>
            <w:r>
              <w:rPr>
                <w:color w:val="FFFFFF" w:themeColor="background1"/>
                <w:szCs w:val="18"/>
                <w:lang w:val="en-US"/>
              </w:rPr>
              <w:t>Name of user</w:t>
            </w:r>
          </w:p>
        </w:tc>
        <w:tc>
          <w:tcPr>
            <w:tcW w:w="1881" w:type="dxa"/>
          </w:tcPr>
          <w:p w14:paraId="592A9D9E" w14:textId="15F382E5" w:rsidR="00AC6A7A" w:rsidRPr="001D3201" w:rsidRDefault="001D3201" w:rsidP="00495C7C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Cs w:val="18"/>
                <w:lang w:val="en-US"/>
              </w:rPr>
            </w:pPr>
            <w:r>
              <w:rPr>
                <w:color w:val="FFFFFF" w:themeColor="background1"/>
                <w:szCs w:val="18"/>
                <w:lang w:val="en-US"/>
              </w:rPr>
              <w:t>Mobile no.</w:t>
            </w:r>
          </w:p>
        </w:tc>
        <w:tc>
          <w:tcPr>
            <w:tcW w:w="2818" w:type="dxa"/>
          </w:tcPr>
          <w:p w14:paraId="4D574ED9" w14:textId="18F1AB8F" w:rsidR="00AC6A7A" w:rsidRPr="001D3201" w:rsidRDefault="001D3201" w:rsidP="00495C7C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Cs w:val="18"/>
                <w:lang w:val="en-US"/>
              </w:rPr>
            </w:pPr>
            <w:r w:rsidRPr="001D3201">
              <w:rPr>
                <w:color w:val="FFFFFF" w:themeColor="background1"/>
                <w:szCs w:val="18"/>
                <w:lang w:val="en-US"/>
              </w:rPr>
              <w:t>Email address</w:t>
            </w:r>
          </w:p>
        </w:tc>
        <w:tc>
          <w:tcPr>
            <w:tcW w:w="2562" w:type="dxa"/>
          </w:tcPr>
          <w:p w14:paraId="774832A7" w14:textId="40CCA05D" w:rsidR="00AC6A7A" w:rsidRPr="001D3201" w:rsidRDefault="001D3201" w:rsidP="00495C7C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Cs w:val="18"/>
                <w:lang w:val="en-US"/>
              </w:rPr>
            </w:pPr>
            <w:r w:rsidRPr="001D3201">
              <w:rPr>
                <w:color w:val="FFFFFF" w:themeColor="background1"/>
                <w:szCs w:val="18"/>
                <w:lang w:val="en-US"/>
              </w:rPr>
              <w:t>Rights</w:t>
            </w:r>
          </w:p>
        </w:tc>
      </w:tr>
      <w:tr w:rsidR="00AC6A7A" w:rsidRPr="001D3201" w14:paraId="2D8911FA" w14:textId="44BE260E" w:rsidTr="006844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6"/>
        </w:trPr>
        <w:sdt>
          <w:sdtPr>
            <w:rPr>
              <w:szCs w:val="18"/>
              <w:lang w:val="en-US"/>
            </w:rPr>
            <w:alias w:val="Person godkendt"/>
            <w:tag w:val="Navn"/>
            <w:id w:val="2144615107"/>
            <w:placeholder>
              <w:docPart w:val="E5C1B91D4E554DB38450BC2E6BF0240A"/>
            </w:placeholder>
            <w:showingPlcHdr/>
            <w:text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2367" w:type="dxa"/>
              </w:tcPr>
              <w:p w14:paraId="11C7FEE9" w14:textId="4334237F" w:rsidR="00AC6A7A" w:rsidRPr="001D3201" w:rsidRDefault="0068448C" w:rsidP="00513DE5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>Click or tap here to write Name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obil"/>
            <w:tag w:val="Mobile"/>
            <w:id w:val="524914683"/>
            <w:placeholder>
              <w:docPart w:val="A53AE9E9A8BD48178A4070D56D6E3320"/>
            </w:placeholder>
            <w:showingPlcHdr/>
            <w:text/>
          </w:sdtPr>
          <w:sdtEndPr/>
          <w:sdtContent>
            <w:tc>
              <w:tcPr>
                <w:tcW w:w="1881" w:type="dxa"/>
              </w:tcPr>
              <w:p w14:paraId="1D70194B" w14:textId="7ADA1515" w:rsidR="00AC6A7A" w:rsidRPr="001D3201" w:rsidRDefault="0068448C" w:rsidP="00513DE5">
                <w:pPr>
                  <w:spacing w:line="276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mobile no.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ailadresse"/>
            <w:tag w:val="mail"/>
            <w:id w:val="2054413501"/>
            <w:placeholder>
              <w:docPart w:val="21633B73E10A43D7A868339D1CC6EC22"/>
            </w:placeholder>
            <w:showingPlcHdr/>
            <w:text/>
          </w:sdtPr>
          <w:sdtEndPr/>
          <w:sdtContent>
            <w:tc>
              <w:tcPr>
                <w:tcW w:w="2818" w:type="dxa"/>
              </w:tcPr>
              <w:p w14:paraId="41931053" w14:textId="32A72DF4" w:rsidR="00AC6A7A" w:rsidRPr="001D3201" w:rsidRDefault="0068448C" w:rsidP="00513DE5">
                <w:pPr>
                  <w:spacing w:line="276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the email address</w:t>
                </w:r>
              </w:p>
            </w:tc>
          </w:sdtContent>
        </w:sdt>
        <w:tc>
          <w:tcPr>
            <w:tcW w:w="2562" w:type="dxa"/>
          </w:tcPr>
          <w:p w14:paraId="7D11D67A" w14:textId="4F9501D1" w:rsidR="00AC6A7A" w:rsidRPr="001D3201" w:rsidRDefault="00E46F55" w:rsidP="00336F4E">
            <w:pPr>
              <w:tabs>
                <w:tab w:val="center" w:pos="1173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486633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F4E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336F4E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Operating info</w:t>
            </w:r>
          </w:p>
          <w:p w14:paraId="292ACA78" w14:textId="77777777" w:rsidR="0068448C" w:rsidRPr="001D3201" w:rsidRDefault="00E46F55" w:rsidP="00336F4E">
            <w:pPr>
              <w:tabs>
                <w:tab w:val="center" w:pos="1173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28581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F4E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336F4E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User administration</w:t>
            </w:r>
          </w:p>
          <w:p w14:paraId="4DC6ADE5" w14:textId="79CF84E9" w:rsidR="00336F4E" w:rsidRPr="001D3201" w:rsidRDefault="00E46F55" w:rsidP="00336F4E">
            <w:pPr>
              <w:tabs>
                <w:tab w:val="center" w:pos="1173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2082676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F4E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336F4E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Hardware ordering</w:t>
            </w:r>
          </w:p>
        </w:tc>
      </w:tr>
      <w:tr w:rsidR="00336F4E" w:rsidRPr="001D3201" w14:paraId="3D39D6AF" w14:textId="7B6794B9" w:rsidTr="0068448C">
        <w:trPr>
          <w:trHeight w:val="386"/>
        </w:trPr>
        <w:sdt>
          <w:sdtPr>
            <w:rPr>
              <w:szCs w:val="18"/>
              <w:lang w:val="en-US"/>
            </w:rPr>
            <w:alias w:val="Person godkendt"/>
            <w:tag w:val="Navn"/>
            <w:id w:val="1777597278"/>
            <w:placeholder>
              <w:docPart w:val="CA74BB4DF111414B9813CD1548E934A6"/>
            </w:placeholder>
            <w:showingPlcHdr/>
            <w:text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2367" w:type="dxa"/>
              </w:tcPr>
              <w:p w14:paraId="079A4AE5" w14:textId="5A8C922A" w:rsidR="00336F4E" w:rsidRPr="001D3201" w:rsidRDefault="0068448C" w:rsidP="00336F4E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>Click or tap here to write Name</w:t>
                </w:r>
              </w:p>
            </w:tc>
          </w:sdtContent>
        </w:sdt>
        <w:sdt>
          <w:sdtPr>
            <w:rPr>
              <w:color w:val="808080"/>
              <w:lang w:val="en-US"/>
            </w:rPr>
            <w:alias w:val="Mobil"/>
            <w:tag w:val="Mobile"/>
            <w:id w:val="1990743860"/>
            <w:placeholder>
              <w:docPart w:val="B80DDA0CB9514FE6A3EE515099AEA335"/>
            </w:placeholder>
            <w:text/>
          </w:sdtPr>
          <w:sdtEndPr/>
          <w:sdtContent>
            <w:tc>
              <w:tcPr>
                <w:tcW w:w="1881" w:type="dxa"/>
              </w:tcPr>
              <w:p w14:paraId="4537E64B" w14:textId="5DB14A41" w:rsidR="00336F4E" w:rsidRPr="001D3201" w:rsidRDefault="0068448C" w:rsidP="00336F4E">
                <w:pPr>
                  <w:spacing w:line="276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color w:val="808080"/>
                    <w:lang w:val="en-US"/>
                  </w:rPr>
                  <w:t>Fill in mobile no.</w:t>
                </w:r>
              </w:p>
            </w:tc>
          </w:sdtContent>
        </w:sdt>
        <w:sdt>
          <w:sdtPr>
            <w:rPr>
              <w:color w:val="808080"/>
              <w:lang w:val="en-US"/>
            </w:rPr>
            <w:alias w:val="Mailadresse"/>
            <w:tag w:val="mail"/>
            <w:id w:val="146715863"/>
            <w:placeholder>
              <w:docPart w:val="8211B61240C24A04BD1A14A730ED9687"/>
            </w:placeholder>
            <w:text/>
          </w:sdtPr>
          <w:sdtEndPr/>
          <w:sdtContent>
            <w:tc>
              <w:tcPr>
                <w:tcW w:w="2818" w:type="dxa"/>
              </w:tcPr>
              <w:p w14:paraId="0C8AA071" w14:textId="225BB9B2" w:rsidR="00336F4E" w:rsidRPr="001D3201" w:rsidRDefault="0068448C" w:rsidP="00336F4E">
                <w:pPr>
                  <w:spacing w:line="276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color w:val="808080"/>
                    <w:lang w:val="en-US"/>
                  </w:rPr>
                  <w:t>Fill in the email address</w:t>
                </w:r>
              </w:p>
            </w:tc>
          </w:sdtContent>
        </w:sdt>
        <w:tc>
          <w:tcPr>
            <w:tcW w:w="2562" w:type="dxa"/>
          </w:tcPr>
          <w:p w14:paraId="7BC08A4E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14195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Operating info</w:t>
            </w:r>
          </w:p>
          <w:p w14:paraId="2486D4DD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866796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User administration</w:t>
            </w:r>
          </w:p>
          <w:p w14:paraId="4FC17B76" w14:textId="63A0E5F2" w:rsidR="00336F4E" w:rsidRPr="001D3201" w:rsidRDefault="00E46F55" w:rsidP="0068448C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1905250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Hardware ordering</w:t>
            </w:r>
          </w:p>
        </w:tc>
      </w:tr>
      <w:tr w:rsidR="00336F4E" w:rsidRPr="001D3201" w14:paraId="572FA55E" w14:textId="70FFFB44" w:rsidTr="006844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6"/>
        </w:trPr>
        <w:sdt>
          <w:sdtPr>
            <w:rPr>
              <w:szCs w:val="18"/>
              <w:lang w:val="en-US"/>
            </w:rPr>
            <w:alias w:val="Person godkendt"/>
            <w:tag w:val="Navn"/>
            <w:id w:val="-1016926037"/>
            <w:placeholder>
              <w:docPart w:val="84DA635666774928B70011AFFC109B2A"/>
            </w:placeholder>
            <w:showingPlcHdr/>
            <w:text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2367" w:type="dxa"/>
              </w:tcPr>
              <w:p w14:paraId="578A0C62" w14:textId="1C644487" w:rsidR="00336F4E" w:rsidRPr="001D3201" w:rsidRDefault="0068448C" w:rsidP="00336F4E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>Click or tap here to write Name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obil"/>
            <w:tag w:val="Mobile"/>
            <w:id w:val="-310330934"/>
            <w:placeholder>
              <w:docPart w:val="39EA78F62639469289F7C7584DC26E0E"/>
            </w:placeholder>
            <w:showingPlcHdr/>
            <w:text/>
          </w:sdtPr>
          <w:sdtEndPr/>
          <w:sdtContent>
            <w:tc>
              <w:tcPr>
                <w:tcW w:w="1881" w:type="dxa"/>
              </w:tcPr>
              <w:p w14:paraId="6609F34D" w14:textId="72102232" w:rsidR="00336F4E" w:rsidRPr="001D3201" w:rsidRDefault="0068448C" w:rsidP="00336F4E">
                <w:pPr>
                  <w:spacing w:line="276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mobile no.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ailadresse"/>
            <w:tag w:val="mail"/>
            <w:id w:val="66699989"/>
            <w:placeholder>
              <w:docPart w:val="9ED1523EE40640C382C10FEDEBE81151"/>
            </w:placeholder>
            <w:showingPlcHdr/>
            <w:text/>
          </w:sdtPr>
          <w:sdtEndPr/>
          <w:sdtContent>
            <w:tc>
              <w:tcPr>
                <w:tcW w:w="2818" w:type="dxa"/>
              </w:tcPr>
              <w:p w14:paraId="26C7B9CD" w14:textId="5E17E74D" w:rsidR="00336F4E" w:rsidRPr="001D3201" w:rsidRDefault="0068448C" w:rsidP="00336F4E">
                <w:pPr>
                  <w:spacing w:line="276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the email address</w:t>
                </w:r>
              </w:p>
            </w:tc>
          </w:sdtContent>
        </w:sdt>
        <w:tc>
          <w:tcPr>
            <w:tcW w:w="2562" w:type="dxa"/>
          </w:tcPr>
          <w:p w14:paraId="5D483E52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10110668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Operating info</w:t>
            </w:r>
          </w:p>
          <w:p w14:paraId="378BAD9A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1303345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User administration</w:t>
            </w:r>
          </w:p>
          <w:p w14:paraId="27576108" w14:textId="048FB04F" w:rsidR="00336F4E" w:rsidRPr="001D3201" w:rsidRDefault="00E46F55" w:rsidP="0068448C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1131754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Hardware ordering</w:t>
            </w:r>
          </w:p>
        </w:tc>
      </w:tr>
      <w:tr w:rsidR="00336F4E" w:rsidRPr="001D3201" w14:paraId="183AAE74" w14:textId="580CE1F4" w:rsidTr="0068448C">
        <w:trPr>
          <w:trHeight w:val="386"/>
        </w:trPr>
        <w:sdt>
          <w:sdtPr>
            <w:rPr>
              <w:szCs w:val="18"/>
              <w:lang w:val="en-US"/>
            </w:rPr>
            <w:alias w:val="Person godkendt"/>
            <w:tag w:val="Navn"/>
            <w:id w:val="1599130751"/>
            <w:placeholder>
              <w:docPart w:val="45C97EDEA44B46FEAE9BA5CD2BBAEB98"/>
            </w:placeholder>
            <w:showingPlcHdr/>
            <w:text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2367" w:type="dxa"/>
              </w:tcPr>
              <w:p w14:paraId="1C4565CE" w14:textId="3F4549E5" w:rsidR="00336F4E" w:rsidRPr="001D3201" w:rsidRDefault="0068448C" w:rsidP="00336F4E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>Click or tap here to write Name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obil"/>
            <w:tag w:val="Mobile"/>
            <w:id w:val="-854110971"/>
            <w:placeholder>
              <w:docPart w:val="93D6F001013A47F8AE219340E99C2EB2"/>
            </w:placeholder>
            <w:showingPlcHdr/>
            <w:text/>
          </w:sdtPr>
          <w:sdtEndPr/>
          <w:sdtContent>
            <w:tc>
              <w:tcPr>
                <w:tcW w:w="1881" w:type="dxa"/>
              </w:tcPr>
              <w:p w14:paraId="2D5F5EE3" w14:textId="09224AF7" w:rsidR="00336F4E" w:rsidRPr="001D3201" w:rsidRDefault="0068448C" w:rsidP="00336F4E">
                <w:pPr>
                  <w:spacing w:line="276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mobile no.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ailadresse"/>
            <w:tag w:val="mail"/>
            <w:id w:val="-445780581"/>
            <w:placeholder>
              <w:docPart w:val="26EB170C62C2436BA3FF2D00E9E7EFD5"/>
            </w:placeholder>
            <w:showingPlcHdr/>
            <w:text/>
          </w:sdtPr>
          <w:sdtEndPr/>
          <w:sdtContent>
            <w:tc>
              <w:tcPr>
                <w:tcW w:w="2818" w:type="dxa"/>
              </w:tcPr>
              <w:p w14:paraId="3EC7F625" w14:textId="586A9EF8" w:rsidR="00336F4E" w:rsidRPr="001D3201" w:rsidRDefault="0068448C" w:rsidP="00336F4E">
                <w:pPr>
                  <w:spacing w:line="276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the email address</w:t>
                </w:r>
              </w:p>
            </w:tc>
          </w:sdtContent>
        </w:sdt>
        <w:tc>
          <w:tcPr>
            <w:tcW w:w="2562" w:type="dxa"/>
          </w:tcPr>
          <w:p w14:paraId="7AE01963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1215046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Operating info</w:t>
            </w:r>
          </w:p>
          <w:p w14:paraId="023AF151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1778705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User administration</w:t>
            </w:r>
          </w:p>
          <w:p w14:paraId="0145320C" w14:textId="2A4857C4" w:rsidR="00336F4E" w:rsidRPr="001D3201" w:rsidRDefault="00E46F55" w:rsidP="0068448C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992068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Hardware ordering</w:t>
            </w:r>
          </w:p>
        </w:tc>
      </w:tr>
      <w:tr w:rsidR="00336F4E" w:rsidRPr="001D3201" w14:paraId="6B1B4612" w14:textId="02C85110" w:rsidTr="006844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6"/>
        </w:trPr>
        <w:sdt>
          <w:sdtPr>
            <w:rPr>
              <w:szCs w:val="18"/>
              <w:lang w:val="en-US"/>
            </w:rPr>
            <w:alias w:val="Person godkendt"/>
            <w:tag w:val="Navn"/>
            <w:id w:val="84736297"/>
            <w:placeholder>
              <w:docPart w:val="3C4157FB52C74461A86825D3A63A4921"/>
            </w:placeholder>
            <w:showingPlcHdr/>
            <w:text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2367" w:type="dxa"/>
              </w:tcPr>
              <w:p w14:paraId="0ED99AAE" w14:textId="7C264A77" w:rsidR="00336F4E" w:rsidRPr="001D3201" w:rsidRDefault="0068448C" w:rsidP="00336F4E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>Click or tap here to write Name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obil"/>
            <w:tag w:val="Mobile"/>
            <w:id w:val="1285703713"/>
            <w:placeholder>
              <w:docPart w:val="493E5684F188416E8D9D2F2D072817F0"/>
            </w:placeholder>
            <w:showingPlcHdr/>
            <w:text/>
          </w:sdtPr>
          <w:sdtEndPr/>
          <w:sdtContent>
            <w:tc>
              <w:tcPr>
                <w:tcW w:w="1881" w:type="dxa"/>
              </w:tcPr>
              <w:p w14:paraId="4D0FAFC5" w14:textId="2EC98309" w:rsidR="00336F4E" w:rsidRPr="001D3201" w:rsidRDefault="0068448C" w:rsidP="00336F4E">
                <w:pPr>
                  <w:spacing w:line="276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mobile no.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ailadresse"/>
            <w:tag w:val="mail"/>
            <w:id w:val="2010864755"/>
            <w:placeholder>
              <w:docPart w:val="D6241E5708B7472CB3D6CA961C027692"/>
            </w:placeholder>
            <w:showingPlcHdr/>
            <w:text/>
          </w:sdtPr>
          <w:sdtEndPr/>
          <w:sdtContent>
            <w:tc>
              <w:tcPr>
                <w:tcW w:w="2818" w:type="dxa"/>
              </w:tcPr>
              <w:p w14:paraId="6DD6F8FF" w14:textId="7A1F3968" w:rsidR="00336F4E" w:rsidRPr="001D3201" w:rsidRDefault="0068448C" w:rsidP="00336F4E">
                <w:pPr>
                  <w:spacing w:line="276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the email address</w:t>
                </w:r>
              </w:p>
            </w:tc>
          </w:sdtContent>
        </w:sdt>
        <w:tc>
          <w:tcPr>
            <w:tcW w:w="2562" w:type="dxa"/>
          </w:tcPr>
          <w:p w14:paraId="0D519128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953857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Operating info</w:t>
            </w:r>
          </w:p>
          <w:p w14:paraId="0D3A51AC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165672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User administration</w:t>
            </w:r>
          </w:p>
          <w:p w14:paraId="59DA7282" w14:textId="115BF86C" w:rsidR="00336F4E" w:rsidRPr="001D3201" w:rsidRDefault="00E46F55" w:rsidP="0068448C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-761757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Hardware ordering</w:t>
            </w:r>
          </w:p>
        </w:tc>
      </w:tr>
      <w:tr w:rsidR="00336F4E" w:rsidRPr="001D3201" w14:paraId="194E0206" w14:textId="14196DD1" w:rsidTr="0068448C">
        <w:trPr>
          <w:trHeight w:val="386"/>
        </w:trPr>
        <w:sdt>
          <w:sdtPr>
            <w:rPr>
              <w:szCs w:val="18"/>
              <w:lang w:val="en-US"/>
            </w:rPr>
            <w:alias w:val="Person godkendt"/>
            <w:tag w:val="Navn"/>
            <w:id w:val="1464531731"/>
            <w:placeholder>
              <w:docPart w:val="8E559CE777884751BD67F20880ECA7BA"/>
            </w:placeholder>
            <w:showingPlcHdr/>
            <w:text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2367" w:type="dxa"/>
              </w:tcPr>
              <w:p w14:paraId="5BF6A454" w14:textId="410B1C9F" w:rsidR="00336F4E" w:rsidRPr="001D3201" w:rsidRDefault="0068448C" w:rsidP="00336F4E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>Click or tap here to write Name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obil"/>
            <w:tag w:val="Mobile"/>
            <w:id w:val="281309180"/>
            <w:placeholder>
              <w:docPart w:val="BEFF629FA67245B597AF5A695A22D15B"/>
            </w:placeholder>
            <w:showingPlcHdr/>
            <w:text/>
          </w:sdtPr>
          <w:sdtEndPr/>
          <w:sdtContent>
            <w:tc>
              <w:tcPr>
                <w:tcW w:w="1881" w:type="dxa"/>
              </w:tcPr>
              <w:p w14:paraId="200B1870" w14:textId="2F430674" w:rsidR="00336F4E" w:rsidRPr="001D3201" w:rsidRDefault="0068448C" w:rsidP="00336F4E">
                <w:pPr>
                  <w:spacing w:line="276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mobile no.</w:t>
                </w:r>
              </w:p>
            </w:tc>
          </w:sdtContent>
        </w:sdt>
        <w:sdt>
          <w:sdtPr>
            <w:rPr>
              <w:szCs w:val="18"/>
              <w:lang w:val="en-US"/>
            </w:rPr>
            <w:alias w:val="Mailadresse"/>
            <w:tag w:val="mail"/>
            <w:id w:val="-532186130"/>
            <w:placeholder>
              <w:docPart w:val="35D3951E406B4EE1B19D0819837A2C9F"/>
            </w:placeholder>
            <w:showingPlcHdr/>
            <w:text/>
          </w:sdtPr>
          <w:sdtEndPr/>
          <w:sdtContent>
            <w:tc>
              <w:tcPr>
                <w:tcW w:w="2818" w:type="dxa"/>
              </w:tcPr>
              <w:p w14:paraId="64B54612" w14:textId="5D26CD36" w:rsidR="00336F4E" w:rsidRPr="001D3201" w:rsidRDefault="0068448C" w:rsidP="00336F4E">
                <w:pPr>
                  <w:spacing w:line="276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lang w:val="en-US"/>
                  </w:rPr>
                  <w:t>Fill in the email address</w:t>
                </w:r>
              </w:p>
            </w:tc>
          </w:sdtContent>
        </w:sdt>
        <w:tc>
          <w:tcPr>
            <w:tcW w:w="2562" w:type="dxa"/>
          </w:tcPr>
          <w:p w14:paraId="5C62ECD0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2005546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Operating info</w:t>
            </w:r>
          </w:p>
          <w:p w14:paraId="5A23DF26" w14:textId="77777777" w:rsidR="0068448C" w:rsidRPr="001D3201" w:rsidRDefault="00E46F55" w:rsidP="0068448C">
            <w:pPr>
              <w:tabs>
                <w:tab w:val="center" w:pos="1173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98380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User administration</w:t>
            </w:r>
          </w:p>
          <w:p w14:paraId="2E969A22" w14:textId="2D348AC0" w:rsidR="00336F4E" w:rsidRPr="001D3201" w:rsidRDefault="00E46F55" w:rsidP="0068448C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  <w:lang w:val="en-US"/>
              </w:rPr>
            </w:pPr>
            <w:sdt>
              <w:sdtPr>
                <w:rPr>
                  <w:szCs w:val="18"/>
                  <w:lang w:val="en-US"/>
                </w:rPr>
                <w:id w:val="2106227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448C" w:rsidRPr="001D3201">
                  <w:rPr>
                    <w:rFonts w:ascii="MS Gothic" w:eastAsia="MS Gothic" w:hAnsi="MS Gothic"/>
                    <w:szCs w:val="18"/>
                    <w:lang w:val="en-US"/>
                  </w:rPr>
                  <w:t>☐</w:t>
                </w:r>
              </w:sdtContent>
            </w:sdt>
            <w:r w:rsidR="0068448C" w:rsidRPr="001D3201">
              <w:rPr>
                <w:lang w:val="en-US"/>
              </w:rPr>
              <w:t xml:space="preserve"> </w:t>
            </w:r>
            <w:r w:rsidR="0068448C" w:rsidRPr="001D3201">
              <w:rPr>
                <w:szCs w:val="18"/>
                <w:lang w:val="en-US"/>
              </w:rPr>
              <w:t>Hardware ordering</w:t>
            </w:r>
          </w:p>
        </w:tc>
      </w:tr>
    </w:tbl>
    <w:p w14:paraId="1864488D" w14:textId="77777777" w:rsidR="00FF1F21" w:rsidRPr="001D3201" w:rsidRDefault="00FF1F21" w:rsidP="00F73213">
      <w:pPr>
        <w:rPr>
          <w:szCs w:val="18"/>
          <w:lang w:val="en-US"/>
        </w:rPr>
      </w:pPr>
    </w:p>
    <w:p w14:paraId="6442C562" w14:textId="77777777" w:rsidR="00D41716" w:rsidRPr="001D3201" w:rsidRDefault="00D41716" w:rsidP="00F73213">
      <w:pPr>
        <w:rPr>
          <w:szCs w:val="18"/>
          <w:lang w:val="en-US"/>
        </w:rPr>
      </w:pPr>
    </w:p>
    <w:tbl>
      <w:tblPr>
        <w:tblStyle w:val="Tabel-Gitter"/>
        <w:tblW w:w="0" w:type="auto"/>
        <w:tblBorders>
          <w:top w:val="single" w:sz="4" w:space="0" w:color="5F259F" w:themeColor="accent1"/>
          <w:left w:val="single" w:sz="4" w:space="0" w:color="5F259F" w:themeColor="accent1"/>
          <w:bottom w:val="single" w:sz="4" w:space="0" w:color="5F259F" w:themeColor="accent1"/>
          <w:right w:val="single" w:sz="4" w:space="0" w:color="5F259F" w:themeColor="accent1"/>
          <w:insideH w:val="single" w:sz="4" w:space="0" w:color="5F259F" w:themeColor="accent1"/>
          <w:insideV w:val="single" w:sz="4" w:space="0" w:color="5F259F" w:themeColor="accent1"/>
        </w:tblBorders>
        <w:tblLook w:val="04A0" w:firstRow="1" w:lastRow="0" w:firstColumn="1" w:lastColumn="0" w:noHBand="0" w:noVBand="1"/>
      </w:tblPr>
      <w:tblGrid>
        <w:gridCol w:w="5240"/>
        <w:gridCol w:w="4388"/>
      </w:tblGrid>
      <w:tr w:rsidR="002B43B8" w:rsidRPr="001D3201" w14:paraId="0B197466" w14:textId="77777777" w:rsidTr="007A66A6">
        <w:trPr>
          <w:trHeight w:val="386"/>
        </w:trPr>
        <w:tc>
          <w:tcPr>
            <w:tcW w:w="5240" w:type="dxa"/>
            <w:vAlign w:val="center"/>
          </w:tcPr>
          <w:p w14:paraId="210FB6D9" w14:textId="166572FD" w:rsidR="002B43B8" w:rsidRPr="001D3201" w:rsidRDefault="0068448C" w:rsidP="00444EF5">
            <w:pPr>
              <w:spacing w:line="276" w:lineRule="auto"/>
              <w:rPr>
                <w:szCs w:val="18"/>
                <w:lang w:val="en-US"/>
              </w:rPr>
            </w:pPr>
            <w:r w:rsidRPr="001D3201">
              <w:rPr>
                <w:szCs w:val="18"/>
                <w:lang w:val="en-US"/>
              </w:rPr>
              <w:t>Personal authorization completed by</w:t>
            </w:r>
            <w:r w:rsidR="00DF20CA" w:rsidRPr="001D3201">
              <w:rPr>
                <w:szCs w:val="18"/>
                <w:lang w:val="en-US"/>
              </w:rPr>
              <w:t xml:space="preserve"> </w:t>
            </w:r>
            <w:r w:rsidR="00F12486" w:rsidRPr="001D3201">
              <w:rPr>
                <w:szCs w:val="18"/>
                <w:lang w:val="en-US"/>
              </w:rPr>
              <w:t xml:space="preserve"> </w:t>
            </w:r>
          </w:p>
        </w:tc>
        <w:sdt>
          <w:sdtPr>
            <w:rPr>
              <w:szCs w:val="18"/>
              <w:lang w:val="en-US"/>
            </w:rPr>
            <w:id w:val="1314371090"/>
            <w:placeholder>
              <w:docPart w:val="E46898E5B8154CB78E1DFA343D8732EE"/>
            </w:placeholder>
            <w:showingPlcHdr/>
            <w:text/>
          </w:sdtPr>
          <w:sdtEndPr/>
          <w:sdtContent>
            <w:tc>
              <w:tcPr>
                <w:tcW w:w="4388" w:type="dxa"/>
                <w:vAlign w:val="center"/>
              </w:tcPr>
              <w:p w14:paraId="72E660B8" w14:textId="0A5BF409" w:rsidR="002B43B8" w:rsidRPr="001D3201" w:rsidRDefault="001D3201" w:rsidP="00444EF5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 xml:space="preserve">Click or tap here to write </w:t>
                </w:r>
                <w:r w:rsidR="000F6B96">
                  <w:rPr>
                    <w:rStyle w:val="Pladsholdertekst"/>
                    <w:szCs w:val="18"/>
                    <w:lang w:val="en-US"/>
                  </w:rPr>
                  <w:t>Name</w:t>
                </w:r>
                <w:r w:rsidRPr="001D3201">
                  <w:rPr>
                    <w:rStyle w:val="Pladsholdertekst"/>
                    <w:szCs w:val="18"/>
                    <w:lang w:val="en-US"/>
                  </w:rPr>
                  <w:t>.</w:t>
                </w:r>
              </w:p>
            </w:tc>
          </w:sdtContent>
        </w:sdt>
      </w:tr>
      <w:tr w:rsidR="00F12486" w:rsidRPr="001D3201" w14:paraId="30CCA78B" w14:textId="77777777" w:rsidTr="007A66A6">
        <w:trPr>
          <w:trHeight w:val="386"/>
        </w:trPr>
        <w:tc>
          <w:tcPr>
            <w:tcW w:w="5240" w:type="dxa"/>
            <w:vAlign w:val="center"/>
          </w:tcPr>
          <w:p w14:paraId="6E0E4033" w14:textId="68775E36" w:rsidR="00F12486" w:rsidRPr="001D3201" w:rsidRDefault="0068448C" w:rsidP="00444EF5">
            <w:pPr>
              <w:spacing w:line="276" w:lineRule="auto"/>
              <w:rPr>
                <w:szCs w:val="18"/>
                <w:lang w:val="en-US"/>
              </w:rPr>
            </w:pPr>
            <w:r w:rsidRPr="001D3201">
              <w:rPr>
                <w:szCs w:val="18"/>
                <w:lang w:val="en-US"/>
              </w:rPr>
              <w:t>Email address</w:t>
            </w:r>
          </w:p>
        </w:tc>
        <w:sdt>
          <w:sdtPr>
            <w:rPr>
              <w:szCs w:val="18"/>
              <w:lang w:val="en-US"/>
            </w:rPr>
            <w:id w:val="693196146"/>
            <w:placeholder>
              <w:docPart w:val="F5F6754DE710415BAC4174AEA19A5222"/>
            </w:placeholder>
            <w:showingPlcHdr/>
            <w:text/>
          </w:sdtPr>
          <w:sdtEndPr/>
          <w:sdtContent>
            <w:tc>
              <w:tcPr>
                <w:tcW w:w="4388" w:type="dxa"/>
                <w:vAlign w:val="center"/>
              </w:tcPr>
              <w:p w14:paraId="33C1E721" w14:textId="2DBF055C" w:rsidR="00F12486" w:rsidRPr="001D3201" w:rsidRDefault="001D3201" w:rsidP="00444EF5">
                <w:pPr>
                  <w:spacing w:line="276" w:lineRule="auto"/>
                  <w:rPr>
                    <w:szCs w:val="18"/>
                    <w:lang w:val="en-US"/>
                  </w:rPr>
                </w:pPr>
                <w:r w:rsidRPr="001D3201">
                  <w:rPr>
                    <w:rStyle w:val="Pladsholdertekst"/>
                    <w:szCs w:val="18"/>
                    <w:lang w:val="en-US"/>
                  </w:rPr>
                  <w:t>Click or press here to</w:t>
                </w:r>
                <w:r w:rsidR="000F6B96">
                  <w:rPr>
                    <w:rStyle w:val="Pladsholdertekst"/>
                    <w:szCs w:val="18"/>
                    <w:lang w:val="en-US"/>
                  </w:rPr>
                  <w:t xml:space="preserve"> add</w:t>
                </w:r>
                <w:r w:rsidRPr="001D3201">
                  <w:rPr>
                    <w:rStyle w:val="Pladsholdertekst"/>
                    <w:szCs w:val="18"/>
                    <w:lang w:val="en-US"/>
                  </w:rPr>
                  <w:t xml:space="preserve"> email address.</w:t>
                </w:r>
              </w:p>
            </w:tc>
          </w:sdtContent>
        </w:sdt>
      </w:tr>
      <w:tr w:rsidR="00DF20CA" w:rsidRPr="001D3201" w14:paraId="59E5ACEF" w14:textId="77777777" w:rsidTr="007A66A6">
        <w:trPr>
          <w:trHeight w:val="1146"/>
        </w:trPr>
        <w:tc>
          <w:tcPr>
            <w:tcW w:w="5240" w:type="dxa"/>
            <w:vAlign w:val="center"/>
          </w:tcPr>
          <w:p w14:paraId="610E102C" w14:textId="186DB255" w:rsidR="00DF20CA" w:rsidRPr="001D3201" w:rsidRDefault="001D3201" w:rsidP="00444EF5">
            <w:pPr>
              <w:spacing w:line="276" w:lineRule="auto"/>
              <w:rPr>
                <w:szCs w:val="18"/>
                <w:lang w:val="en-US"/>
              </w:rPr>
            </w:pPr>
            <w:r w:rsidRPr="001D3201">
              <w:rPr>
                <w:szCs w:val="18"/>
                <w:lang w:val="en-US"/>
              </w:rPr>
              <w:t>Date and signature</w:t>
            </w:r>
          </w:p>
        </w:tc>
        <w:tc>
          <w:tcPr>
            <w:tcW w:w="4388" w:type="dxa"/>
            <w:vAlign w:val="center"/>
          </w:tcPr>
          <w:p w14:paraId="738F420C" w14:textId="77777777" w:rsidR="00DF20CA" w:rsidRPr="001D3201" w:rsidRDefault="00DF20CA" w:rsidP="00444EF5">
            <w:pPr>
              <w:spacing w:line="276" w:lineRule="auto"/>
              <w:rPr>
                <w:szCs w:val="18"/>
                <w:lang w:val="en-US"/>
              </w:rPr>
            </w:pPr>
          </w:p>
        </w:tc>
      </w:tr>
    </w:tbl>
    <w:p w14:paraId="57571A19" w14:textId="77777777" w:rsidR="006F3834" w:rsidRPr="001D3201" w:rsidRDefault="006F3834" w:rsidP="00F73213">
      <w:pPr>
        <w:rPr>
          <w:szCs w:val="18"/>
          <w:lang w:val="en-US"/>
        </w:rPr>
      </w:pPr>
    </w:p>
    <w:p w14:paraId="5143AA92" w14:textId="70FB5B3B" w:rsidR="00A1592B" w:rsidRPr="001D3201" w:rsidRDefault="001D3201" w:rsidP="001D3201">
      <w:pPr>
        <w:rPr>
          <w:szCs w:val="18"/>
          <w:lang w:val="en-US"/>
        </w:rPr>
      </w:pPr>
      <w:r w:rsidRPr="001D3201">
        <w:rPr>
          <w:szCs w:val="18"/>
          <w:lang w:val="en-US"/>
        </w:rPr>
        <w:t xml:space="preserve">The form is sent to </w:t>
      </w:r>
      <w:hyperlink r:id="rId11" w:history="1">
        <w:r w:rsidRPr="001D3201">
          <w:rPr>
            <w:rStyle w:val="Hyperlink"/>
            <w:color w:val="5F259F" w:themeColor="accent1"/>
            <w:szCs w:val="18"/>
            <w:lang w:val="en-US"/>
          </w:rPr>
          <w:t>support@addpro.dk</w:t>
        </w:r>
      </w:hyperlink>
      <w:r w:rsidRPr="001D3201">
        <w:rPr>
          <w:szCs w:val="18"/>
          <w:lang w:val="en-US"/>
        </w:rPr>
        <w:t xml:space="preserve"> with the heading "Person authentication"</w:t>
      </w:r>
    </w:p>
    <w:sectPr w:rsidR="00A1592B" w:rsidRPr="001D3201" w:rsidSect="000E5E5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701" w:right="1134" w:bottom="1418" w:left="1134" w:header="346" w:footer="2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D33541" w14:textId="77777777" w:rsidR="00FB31DA" w:rsidRDefault="00FB31DA" w:rsidP="0009235E">
      <w:pPr>
        <w:spacing w:before="0" w:after="0"/>
      </w:pPr>
      <w:r>
        <w:separator/>
      </w:r>
    </w:p>
  </w:endnote>
  <w:endnote w:type="continuationSeparator" w:id="0">
    <w:p w14:paraId="3A477720" w14:textId="77777777" w:rsidR="00FB31DA" w:rsidRDefault="00FB31DA" w:rsidP="0009235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ppo Medium">
    <w:altName w:val="Calibri"/>
    <w:panose1 w:val="00000000000000000000"/>
    <w:charset w:val="00"/>
    <w:family w:val="modern"/>
    <w:notTrueType/>
    <w:pitch w:val="variable"/>
    <w:sig w:usb0="80000067" w:usb1="00000002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CS-rubriker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563DCE" w14:textId="77777777" w:rsidR="00E46F55" w:rsidRDefault="00E46F55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52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531"/>
      <w:gridCol w:w="8532"/>
    </w:tblGrid>
    <w:tr w:rsidR="0009235E" w:rsidRPr="008324A4" w14:paraId="7B482082" w14:textId="77777777" w:rsidTr="00D563FA">
      <w:trPr>
        <w:trHeight w:val="209"/>
      </w:trPr>
      <w:tc>
        <w:tcPr>
          <w:tcW w:w="2500" w:type="pct"/>
        </w:tcPr>
        <w:p w14:paraId="2BF30959" w14:textId="627353A0" w:rsidR="0009235E" w:rsidRPr="008324A4" w:rsidRDefault="0009235E" w:rsidP="0009235E">
          <w:pPr>
            <w:keepLines/>
            <w:tabs>
              <w:tab w:val="left" w:pos="8789"/>
            </w:tabs>
            <w:spacing w:before="20" w:line="190" w:lineRule="atLeast"/>
            <w:ind w:left="28" w:right="-1441"/>
            <w:rPr>
              <w:rFonts w:cs="MS Gothic"/>
              <w:sz w:val="18"/>
              <w:szCs w:val="22"/>
              <w:lang w:eastAsia="sv-SE"/>
            </w:rPr>
          </w:pPr>
          <w:bookmarkStart w:id="2" w:name="_Hlk128646976"/>
          <w:bookmarkStart w:id="3" w:name="_Hlk128646977"/>
        </w:p>
      </w:tc>
      <w:tc>
        <w:tcPr>
          <w:tcW w:w="2500" w:type="pct"/>
          <w:vAlign w:val="center"/>
        </w:tcPr>
        <w:sdt>
          <w:sdtPr>
            <w:rPr>
              <w:rFonts w:ascii="Nippo Medium" w:hAnsi="Nippo Medium"/>
              <w:sz w:val="16"/>
              <w:szCs w:val="16"/>
            </w:rPr>
            <w:id w:val="-23249140"/>
            <w:docPartObj>
              <w:docPartGallery w:val="Page Numbers (Top of Page)"/>
              <w:docPartUnique/>
            </w:docPartObj>
          </w:sdtPr>
          <w:sdtEndPr/>
          <w:sdtContent>
            <w:p w14:paraId="25BA6883" w14:textId="109D97B9" w:rsidR="0009235E" w:rsidRPr="00441668" w:rsidRDefault="0009235E" w:rsidP="0009235E">
              <w:pPr>
                <w:keepLines/>
                <w:tabs>
                  <w:tab w:val="left" w:pos="8789"/>
                </w:tabs>
                <w:spacing w:before="20" w:line="190" w:lineRule="atLeast"/>
                <w:ind w:left="28" w:right="-1441"/>
                <w:rPr>
                  <w:rFonts w:cs="MS Gothic"/>
                  <w:sz w:val="16"/>
                  <w:szCs w:val="16"/>
                  <w:lang w:eastAsia="sv-SE"/>
                </w:rPr>
              </w:pPr>
              <w:r w:rsidRPr="00441668">
                <w:rPr>
                  <w:rFonts w:ascii="Nippo Medium" w:hAnsi="Nippo Medium"/>
                  <w:sz w:val="16"/>
                  <w:szCs w:val="16"/>
                </w:rPr>
                <w:t xml:space="preserve">          </w:t>
              </w:r>
              <w:r>
                <w:rPr>
                  <w:rFonts w:ascii="Nippo Medium" w:hAnsi="Nippo Medium"/>
                  <w:sz w:val="16"/>
                  <w:szCs w:val="16"/>
                </w:rPr>
                <w:t xml:space="preserve">   </w:t>
              </w:r>
              <w:r w:rsidRPr="00441668">
                <w:rPr>
                  <w:rFonts w:ascii="Nippo Medium" w:hAnsi="Nippo Medium"/>
                  <w:sz w:val="16"/>
                  <w:szCs w:val="16"/>
                </w:rPr>
                <w:t xml:space="preserve">    </w:t>
              </w:r>
            </w:p>
          </w:sdtContent>
        </w:sdt>
      </w:tc>
    </w:tr>
  </w:tbl>
  <w:p w14:paraId="191420E7" w14:textId="5ED41C7B" w:rsidR="0009235E" w:rsidRPr="000F6B96" w:rsidRDefault="0009235E" w:rsidP="001A73FD">
    <w:pPr>
      <w:keepLines/>
      <w:tabs>
        <w:tab w:val="right" w:pos="9639"/>
      </w:tabs>
      <w:spacing w:before="20" w:line="190" w:lineRule="atLeast"/>
      <w:ind w:right="-1"/>
      <w:rPr>
        <w:rFonts w:eastAsia="Times New Roman" w:cs="Times New Roman"/>
        <w:b/>
        <w:sz w:val="16"/>
        <w:szCs w:val="16"/>
        <w:lang w:val="en-US" w:eastAsia="sv-SE"/>
      </w:rPr>
    </w:pPr>
    <w:r w:rsidRPr="000F6B96">
      <w:rPr>
        <w:rFonts w:cs="MS Gothic"/>
        <w:b/>
        <w:noProof/>
        <w:sz w:val="16"/>
        <w:szCs w:val="20"/>
        <w:lang w:val="en-US" w:eastAsia="sv-SE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D869B00" wp14:editId="78E7B24F">
              <wp:simplePos x="0" y="0"/>
              <wp:positionH relativeFrom="column">
                <wp:posOffset>5715</wp:posOffset>
              </wp:positionH>
              <wp:positionV relativeFrom="paragraph">
                <wp:posOffset>-133350</wp:posOffset>
              </wp:positionV>
              <wp:extent cx="6120000" cy="0"/>
              <wp:effectExtent l="0" t="0" r="0" b="0"/>
              <wp:wrapNone/>
              <wp:docPr id="1" name="Ra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E1B68DF" id="Rak 1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45pt,-10.5pt" to="482.35pt,-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" strokecolor="#171717 [3213]">
              <v:stroke joinstyle="miter"/>
            </v:line>
          </w:pict>
        </mc:Fallback>
      </mc:AlternateContent>
    </w:r>
    <w:r w:rsidR="00E46F55" w:rsidRPr="00E46F55">
      <w:rPr>
        <w:rFonts w:eastAsia="Times New Roman" w:cs="Times New Roman"/>
        <w:b/>
        <w:sz w:val="16"/>
        <w:szCs w:val="16"/>
        <w:lang w:val="en-US" w:eastAsia="sv-SE"/>
      </w:rPr>
      <w:t>ITM8 Danmark A/S | itm8.com | +45 3133 4455</w:t>
    </w:r>
    <w:r w:rsidR="00231633" w:rsidRPr="000F6B96">
      <w:rPr>
        <w:rFonts w:eastAsia="Times New Roman" w:cs="Times New Roman"/>
        <w:b/>
        <w:sz w:val="16"/>
        <w:szCs w:val="16"/>
        <w:lang w:val="en-US" w:eastAsia="sv-SE"/>
      </w:rPr>
      <w:tab/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fldChar w:fldCharType="begin"/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instrText>PAGE  \* Arabic  \* MERGEFORMAT</w:instrText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fldChar w:fldCharType="separate"/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t>1</w:t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fldChar w:fldCharType="end"/>
    </w:r>
    <w:r w:rsidR="00231633" w:rsidRPr="000F6B96">
      <w:rPr>
        <w:rFonts w:eastAsia="Times New Roman" w:cs="Times New Roman"/>
        <w:b/>
        <w:sz w:val="16"/>
        <w:szCs w:val="16"/>
        <w:lang w:val="en-US" w:eastAsia="sv-SE"/>
      </w:rPr>
      <w:t>/</w:t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fldChar w:fldCharType="begin"/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instrText>NUMPAGES  \* Arabic  \* MERGEFORMAT</w:instrText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fldChar w:fldCharType="separate"/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t>2</w:t>
    </w:r>
    <w:r w:rsidR="00231633" w:rsidRPr="000F6B96">
      <w:rPr>
        <w:rFonts w:eastAsia="Times New Roman" w:cs="Times New Roman"/>
        <w:b/>
        <w:bCs/>
        <w:sz w:val="16"/>
        <w:szCs w:val="16"/>
        <w:lang w:val="en-US" w:eastAsia="sv-SE"/>
      </w:rPr>
      <w:fldChar w:fldCharType="end"/>
    </w:r>
  </w:p>
  <w:p w14:paraId="343EF331" w14:textId="1294A2E5" w:rsidR="0009235E" w:rsidRDefault="0009235E" w:rsidP="0009235E">
    <w:pPr>
      <w:keepLines/>
      <w:tabs>
        <w:tab w:val="left" w:pos="8789"/>
      </w:tabs>
      <w:spacing w:before="20" w:line="190" w:lineRule="atLeast"/>
      <w:ind w:left="28" w:right="-1441"/>
      <w:rPr>
        <w:rFonts w:eastAsia="Times New Roman" w:cs="Times New Roman"/>
        <w:sz w:val="16"/>
        <w:szCs w:val="16"/>
        <w:lang w:val="en-US" w:eastAsia="sv-SE"/>
      </w:rPr>
    </w:pPr>
  </w:p>
  <w:bookmarkEnd w:id="2"/>
  <w:bookmarkEnd w:id="3"/>
  <w:p w14:paraId="6E047E42" w14:textId="77777777" w:rsidR="0009235E" w:rsidRDefault="0009235E" w:rsidP="0009235E">
    <w:pPr>
      <w:keepLines/>
      <w:tabs>
        <w:tab w:val="left" w:pos="8789"/>
      </w:tabs>
      <w:spacing w:before="20" w:line="190" w:lineRule="atLeast"/>
      <w:ind w:left="28" w:right="-1441"/>
      <w:rPr>
        <w:rFonts w:eastAsia="Times New Roman" w:cs="Times New Roman"/>
        <w:sz w:val="16"/>
        <w:szCs w:val="16"/>
        <w:lang w:val="en-US" w:eastAsia="sv-S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FD3222" w14:textId="77777777" w:rsidR="00E46F55" w:rsidRDefault="00E46F55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12E50F" w14:textId="77777777" w:rsidR="00FB31DA" w:rsidRDefault="00FB31DA" w:rsidP="0009235E">
      <w:pPr>
        <w:spacing w:before="0" w:after="0"/>
      </w:pPr>
      <w:r>
        <w:separator/>
      </w:r>
    </w:p>
  </w:footnote>
  <w:footnote w:type="continuationSeparator" w:id="0">
    <w:p w14:paraId="4AFD8F6A" w14:textId="77777777" w:rsidR="00FB31DA" w:rsidRDefault="00FB31DA" w:rsidP="0009235E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67E0E3" w14:textId="77777777" w:rsidR="00E46F55" w:rsidRDefault="00E46F55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176EC0" w14:textId="3C7DB6C4" w:rsidR="0009235E" w:rsidRPr="008308B5" w:rsidRDefault="0009235E" w:rsidP="001A73FD">
    <w:pPr>
      <w:rPr>
        <w:rFonts w:eastAsia="MS Mincho" w:cs="MS Gothic"/>
        <w:sz w:val="16"/>
        <w:szCs w:val="14"/>
        <w:lang w:val="da-DK"/>
      </w:rPr>
    </w:pPr>
    <w:bookmarkStart w:id="0" w:name="_Hlk128646946"/>
    <w:bookmarkStart w:id="1" w:name="_Hlk128646947"/>
  </w:p>
  <w:bookmarkEnd w:id="0"/>
  <w:bookmarkEnd w:id="1"/>
  <w:p w14:paraId="2D00A4BA" w14:textId="50A07C2C" w:rsidR="00C57266" w:rsidRPr="008308B5" w:rsidRDefault="003C5BB2" w:rsidP="003C5BB2">
    <w:pPr>
      <w:jc w:val="right"/>
      <w:rPr>
        <w:lang w:val="da-DK"/>
      </w:rPr>
    </w:pPr>
    <w:r>
      <w:rPr>
        <w:noProof/>
        <w:lang w:val="da-DK"/>
      </w:rPr>
      <w:drawing>
        <wp:inline distT="0" distB="0" distL="0" distR="0" wp14:anchorId="37C8925B" wp14:editId="61F3FE81">
          <wp:extent cx="1239669" cy="533400"/>
          <wp:effectExtent l="0" t="0" r="0" b="0"/>
          <wp:docPr id="1017690763" name="Picture 1" descr="A purple letter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7690763" name="Picture 1" descr="A purple letter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0359" cy="5466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FA0EC6" w14:textId="77777777" w:rsidR="00E46F55" w:rsidRDefault="00E46F55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AD073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936DE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4283F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00187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C0CF6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A48119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F6DBF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B283A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214D6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6CE37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4A395C"/>
    <w:multiLevelType w:val="multilevel"/>
    <w:tmpl w:val="DAEC10D8"/>
    <w:styleLink w:val="Aktuelllista8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68946C8"/>
    <w:multiLevelType w:val="multilevel"/>
    <w:tmpl w:val="DAEC10D8"/>
    <w:styleLink w:val="Aktuelllista2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BF17943"/>
    <w:multiLevelType w:val="hybridMultilevel"/>
    <w:tmpl w:val="B450115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A702A7"/>
    <w:multiLevelType w:val="multilevel"/>
    <w:tmpl w:val="A136208E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sz w:val="3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pStyle w:val="Overskrift4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pStyle w:val="Overskrift5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pStyle w:val="Overskrift6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pStyle w:val="Overskrift7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pStyle w:val="Overskrift8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pStyle w:val="Overskrift9"/>
      <w:lvlText w:val="(%9)"/>
      <w:lvlJc w:val="left"/>
      <w:pPr>
        <w:ind w:left="5760" w:firstLine="0"/>
      </w:pPr>
      <w:rPr>
        <w:rFonts w:hint="default"/>
      </w:rPr>
    </w:lvl>
  </w:abstractNum>
  <w:abstractNum w:abstractNumId="14" w15:restartNumberingAfterBreak="0">
    <w:nsid w:val="38130061"/>
    <w:multiLevelType w:val="multilevel"/>
    <w:tmpl w:val="E968E6D4"/>
    <w:styleLink w:val="Aktuelllista1"/>
    <w:lvl w:ilvl="0">
      <w:start w:val="1"/>
      <w:numFmt w:val="decimal"/>
      <w:lvlText w:val="%1"/>
      <w:lvlJc w:val="left"/>
      <w:pPr>
        <w:ind w:left="432" w:hanging="432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4A7106C9"/>
    <w:multiLevelType w:val="multilevel"/>
    <w:tmpl w:val="5BB48F1C"/>
    <w:styleLink w:val="Aktuelllista6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Text w:val="%1.%2"/>
      <w:lvlJc w:val="left"/>
      <w:pPr>
        <w:ind w:left="624" w:hanging="624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4A8E73D6"/>
    <w:multiLevelType w:val="multilevel"/>
    <w:tmpl w:val="7F8CBBFE"/>
    <w:styleLink w:val="Aktuelllista5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Text w:val="%1.%2"/>
      <w:lvlJc w:val="left"/>
      <w:pPr>
        <w:ind w:left="624" w:hanging="624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5DAA177D"/>
    <w:multiLevelType w:val="hybridMultilevel"/>
    <w:tmpl w:val="A7BC8AF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B65C84"/>
    <w:multiLevelType w:val="multilevel"/>
    <w:tmpl w:val="B262FF84"/>
    <w:styleLink w:val="Aktuelllista4"/>
    <w:lvl w:ilvl="0">
      <w:start w:val="1"/>
      <w:numFmt w:val="decimal"/>
      <w:lvlText w:val="%1"/>
      <w:lvlJc w:val="left"/>
      <w:pPr>
        <w:ind w:left="510" w:hanging="510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2"/>
        <w:vertAlign w:val="baseline"/>
      </w:rPr>
    </w:lvl>
    <w:lvl w:ilvl="1">
      <w:start w:val="1"/>
      <w:numFmt w:val="decimal"/>
      <w:lvlText w:val="%1.%2"/>
      <w:lvlJc w:val="left"/>
      <w:pPr>
        <w:ind w:left="680" w:hanging="680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62B8005D"/>
    <w:multiLevelType w:val="multilevel"/>
    <w:tmpl w:val="C4A21662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Text w:val="%1.%2"/>
      <w:lvlJc w:val="left"/>
      <w:pPr>
        <w:ind w:left="624" w:hanging="624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64B426C0"/>
    <w:multiLevelType w:val="multilevel"/>
    <w:tmpl w:val="6056268C"/>
    <w:styleLink w:val="Aktuelllista3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Text w:val="%1.%2"/>
      <w:lvlJc w:val="left"/>
      <w:pPr>
        <w:ind w:left="680" w:hanging="680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669066FC"/>
    <w:multiLevelType w:val="multilevel"/>
    <w:tmpl w:val="8A2E6796"/>
    <w:styleLink w:val="Aktuelllista7"/>
    <w:lvl w:ilvl="0">
      <w:start w:val="1"/>
      <w:numFmt w:val="decima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lvlRestart w:val="0"/>
      <w:lvlText w:val="%1.%2"/>
      <w:lvlJc w:val="left"/>
      <w:pPr>
        <w:ind w:left="624" w:hanging="624"/>
      </w:pPr>
      <w:rPr>
        <w:rFonts w:ascii="Trebuchet MS" w:hAnsi="Trebuchet MS" w:hint="default"/>
        <w:b/>
        <w:i w:val="0"/>
        <w:caps w:val="0"/>
        <w:strike w:val="0"/>
        <w:dstrike w:val="0"/>
        <w:vanish w:val="0"/>
        <w:sz w:val="20"/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6F5977A7"/>
    <w:multiLevelType w:val="multilevel"/>
    <w:tmpl w:val="D4B01C16"/>
    <w:lvl w:ilvl="0">
      <w:start w:val="1"/>
      <w:numFmt w:val="decimal"/>
      <w:pStyle w:val="Titel"/>
      <w:lvlText w:val="%1"/>
      <w:lvlJc w:val="left"/>
      <w:pPr>
        <w:ind w:left="510" w:hanging="510"/>
      </w:pPr>
      <w:rPr>
        <w:rFonts w:ascii="Nippo Medium" w:hAnsi="Nippo Medium" w:hint="default"/>
        <w:b w:val="0"/>
        <w:i w:val="0"/>
        <w:caps/>
        <w:strike w:val="0"/>
        <w:dstrike w:val="0"/>
        <w:vanish w:val="0"/>
        <w:sz w:val="32"/>
        <w:vertAlign w:val="baseline"/>
      </w:rPr>
    </w:lvl>
    <w:lvl w:ilvl="1">
      <w:start w:val="1"/>
      <w:numFmt w:val="decimal"/>
      <w:pStyle w:val="Overskrift1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Overskrift2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Overskrift3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 w16cid:durableId="782959543">
    <w:abstractNumId w:val="13"/>
  </w:num>
  <w:num w:numId="2" w16cid:durableId="649864915">
    <w:abstractNumId w:val="22"/>
  </w:num>
  <w:num w:numId="3" w16cid:durableId="1165782772">
    <w:abstractNumId w:val="14"/>
  </w:num>
  <w:num w:numId="4" w16cid:durableId="929318997">
    <w:abstractNumId w:val="11"/>
  </w:num>
  <w:num w:numId="5" w16cid:durableId="745496037">
    <w:abstractNumId w:val="19"/>
  </w:num>
  <w:num w:numId="6" w16cid:durableId="1213661299">
    <w:abstractNumId w:val="20"/>
  </w:num>
  <w:num w:numId="7" w16cid:durableId="638076039">
    <w:abstractNumId w:val="18"/>
  </w:num>
  <w:num w:numId="8" w16cid:durableId="334303861">
    <w:abstractNumId w:val="16"/>
  </w:num>
  <w:num w:numId="9" w16cid:durableId="1354376827">
    <w:abstractNumId w:val="15"/>
  </w:num>
  <w:num w:numId="10" w16cid:durableId="1370884335">
    <w:abstractNumId w:val="21"/>
  </w:num>
  <w:num w:numId="11" w16cid:durableId="1343312165">
    <w:abstractNumId w:val="10"/>
  </w:num>
  <w:num w:numId="12" w16cid:durableId="2822546">
    <w:abstractNumId w:val="4"/>
  </w:num>
  <w:num w:numId="13" w16cid:durableId="882403176">
    <w:abstractNumId w:val="5"/>
  </w:num>
  <w:num w:numId="14" w16cid:durableId="1193617980">
    <w:abstractNumId w:val="6"/>
  </w:num>
  <w:num w:numId="15" w16cid:durableId="2056276569">
    <w:abstractNumId w:val="7"/>
  </w:num>
  <w:num w:numId="16" w16cid:durableId="1913662508">
    <w:abstractNumId w:val="9"/>
  </w:num>
  <w:num w:numId="17" w16cid:durableId="1992439671">
    <w:abstractNumId w:val="0"/>
  </w:num>
  <w:num w:numId="18" w16cid:durableId="1082877195">
    <w:abstractNumId w:val="1"/>
  </w:num>
  <w:num w:numId="19" w16cid:durableId="357396429">
    <w:abstractNumId w:val="2"/>
  </w:num>
  <w:num w:numId="20" w16cid:durableId="1430349572">
    <w:abstractNumId w:val="3"/>
  </w:num>
  <w:num w:numId="21" w16cid:durableId="821627497">
    <w:abstractNumId w:val="8"/>
  </w:num>
  <w:num w:numId="22" w16cid:durableId="90441546">
    <w:abstractNumId w:val="12"/>
  </w:num>
  <w:num w:numId="23" w16cid:durableId="17836454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8B5"/>
    <w:rsid w:val="00023B32"/>
    <w:rsid w:val="00024AD6"/>
    <w:rsid w:val="000273F5"/>
    <w:rsid w:val="00034303"/>
    <w:rsid w:val="00050DB8"/>
    <w:rsid w:val="000603B9"/>
    <w:rsid w:val="00060F1B"/>
    <w:rsid w:val="0006612B"/>
    <w:rsid w:val="000801EE"/>
    <w:rsid w:val="0009235E"/>
    <w:rsid w:val="000A6C68"/>
    <w:rsid w:val="000B3770"/>
    <w:rsid w:val="000D699B"/>
    <w:rsid w:val="000E5E5B"/>
    <w:rsid w:val="000F1B56"/>
    <w:rsid w:val="000F6B96"/>
    <w:rsid w:val="00102755"/>
    <w:rsid w:val="001201F0"/>
    <w:rsid w:val="001318D5"/>
    <w:rsid w:val="00142E4B"/>
    <w:rsid w:val="001556C8"/>
    <w:rsid w:val="00160858"/>
    <w:rsid w:val="00162C16"/>
    <w:rsid w:val="00177ACE"/>
    <w:rsid w:val="00190B69"/>
    <w:rsid w:val="001A73FD"/>
    <w:rsid w:val="001D3201"/>
    <w:rsid w:val="001D69E2"/>
    <w:rsid w:val="0020147C"/>
    <w:rsid w:val="00231633"/>
    <w:rsid w:val="00277C52"/>
    <w:rsid w:val="00284900"/>
    <w:rsid w:val="00284B5A"/>
    <w:rsid w:val="002A04D8"/>
    <w:rsid w:val="002B1BF0"/>
    <w:rsid w:val="002B43B8"/>
    <w:rsid w:val="002C048E"/>
    <w:rsid w:val="00336F4E"/>
    <w:rsid w:val="003615BE"/>
    <w:rsid w:val="00371163"/>
    <w:rsid w:val="003B0667"/>
    <w:rsid w:val="003C280E"/>
    <w:rsid w:val="003C5BB2"/>
    <w:rsid w:val="003D2FB9"/>
    <w:rsid w:val="003D48DC"/>
    <w:rsid w:val="003D5A17"/>
    <w:rsid w:val="003F0BC3"/>
    <w:rsid w:val="00404954"/>
    <w:rsid w:val="00416C7D"/>
    <w:rsid w:val="00431152"/>
    <w:rsid w:val="004318EC"/>
    <w:rsid w:val="004342AA"/>
    <w:rsid w:val="00443B5B"/>
    <w:rsid w:val="0044746F"/>
    <w:rsid w:val="00450B2C"/>
    <w:rsid w:val="0046130D"/>
    <w:rsid w:val="00461AA6"/>
    <w:rsid w:val="00495C7C"/>
    <w:rsid w:val="004F4ADA"/>
    <w:rsid w:val="00513DE5"/>
    <w:rsid w:val="00545BBB"/>
    <w:rsid w:val="0056059D"/>
    <w:rsid w:val="00582860"/>
    <w:rsid w:val="005A128D"/>
    <w:rsid w:val="005B2B5A"/>
    <w:rsid w:val="005C3CF4"/>
    <w:rsid w:val="005E093C"/>
    <w:rsid w:val="005E3025"/>
    <w:rsid w:val="005F236E"/>
    <w:rsid w:val="005F2C68"/>
    <w:rsid w:val="005F2F0A"/>
    <w:rsid w:val="00600CB7"/>
    <w:rsid w:val="006078B5"/>
    <w:rsid w:val="00613961"/>
    <w:rsid w:val="00615621"/>
    <w:rsid w:val="00646FB6"/>
    <w:rsid w:val="0065281F"/>
    <w:rsid w:val="00654371"/>
    <w:rsid w:val="0067527B"/>
    <w:rsid w:val="0068448C"/>
    <w:rsid w:val="00692F6D"/>
    <w:rsid w:val="006A335B"/>
    <w:rsid w:val="006B126A"/>
    <w:rsid w:val="006B489C"/>
    <w:rsid w:val="006B74CF"/>
    <w:rsid w:val="006F3834"/>
    <w:rsid w:val="00706B25"/>
    <w:rsid w:val="00731253"/>
    <w:rsid w:val="0074141E"/>
    <w:rsid w:val="007427F6"/>
    <w:rsid w:val="00755860"/>
    <w:rsid w:val="00767F94"/>
    <w:rsid w:val="00791241"/>
    <w:rsid w:val="007A66A6"/>
    <w:rsid w:val="007C0174"/>
    <w:rsid w:val="007C1277"/>
    <w:rsid w:val="007E701A"/>
    <w:rsid w:val="008266EF"/>
    <w:rsid w:val="00827464"/>
    <w:rsid w:val="008308B5"/>
    <w:rsid w:val="0083272C"/>
    <w:rsid w:val="00856558"/>
    <w:rsid w:val="00857274"/>
    <w:rsid w:val="00874F16"/>
    <w:rsid w:val="0088414F"/>
    <w:rsid w:val="0089713B"/>
    <w:rsid w:val="008A67F5"/>
    <w:rsid w:val="008C2759"/>
    <w:rsid w:val="00907EA7"/>
    <w:rsid w:val="00952039"/>
    <w:rsid w:val="00956CCB"/>
    <w:rsid w:val="00995FFD"/>
    <w:rsid w:val="009C1E4C"/>
    <w:rsid w:val="009D2401"/>
    <w:rsid w:val="009E6F6B"/>
    <w:rsid w:val="00A1592B"/>
    <w:rsid w:val="00A24B6E"/>
    <w:rsid w:val="00A27241"/>
    <w:rsid w:val="00A273E4"/>
    <w:rsid w:val="00A524D5"/>
    <w:rsid w:val="00A62372"/>
    <w:rsid w:val="00A70C55"/>
    <w:rsid w:val="00A73577"/>
    <w:rsid w:val="00A9184C"/>
    <w:rsid w:val="00A9467C"/>
    <w:rsid w:val="00AA0D56"/>
    <w:rsid w:val="00AB7447"/>
    <w:rsid w:val="00AC6A7A"/>
    <w:rsid w:val="00AE1146"/>
    <w:rsid w:val="00AF78B6"/>
    <w:rsid w:val="00B06371"/>
    <w:rsid w:val="00B12100"/>
    <w:rsid w:val="00B1270E"/>
    <w:rsid w:val="00B47AE2"/>
    <w:rsid w:val="00B6313A"/>
    <w:rsid w:val="00B754C4"/>
    <w:rsid w:val="00B828B0"/>
    <w:rsid w:val="00B8485E"/>
    <w:rsid w:val="00B978E7"/>
    <w:rsid w:val="00BD7AFE"/>
    <w:rsid w:val="00BD7CE9"/>
    <w:rsid w:val="00BE239A"/>
    <w:rsid w:val="00BF271D"/>
    <w:rsid w:val="00BF2C9C"/>
    <w:rsid w:val="00BF3965"/>
    <w:rsid w:val="00BF407C"/>
    <w:rsid w:val="00C21782"/>
    <w:rsid w:val="00C57266"/>
    <w:rsid w:val="00C63D09"/>
    <w:rsid w:val="00C64F03"/>
    <w:rsid w:val="00C701BE"/>
    <w:rsid w:val="00C727B6"/>
    <w:rsid w:val="00C7562B"/>
    <w:rsid w:val="00C96F9F"/>
    <w:rsid w:val="00CA1113"/>
    <w:rsid w:val="00CA11D1"/>
    <w:rsid w:val="00CA4D06"/>
    <w:rsid w:val="00CB4B2A"/>
    <w:rsid w:val="00CC7BE0"/>
    <w:rsid w:val="00CD5468"/>
    <w:rsid w:val="00CE3971"/>
    <w:rsid w:val="00CF3518"/>
    <w:rsid w:val="00D1028E"/>
    <w:rsid w:val="00D148AB"/>
    <w:rsid w:val="00D416FB"/>
    <w:rsid w:val="00D41716"/>
    <w:rsid w:val="00D41983"/>
    <w:rsid w:val="00D50C8C"/>
    <w:rsid w:val="00D51C46"/>
    <w:rsid w:val="00D62362"/>
    <w:rsid w:val="00D63E56"/>
    <w:rsid w:val="00D812AA"/>
    <w:rsid w:val="00D82CF4"/>
    <w:rsid w:val="00D850C8"/>
    <w:rsid w:val="00D87F71"/>
    <w:rsid w:val="00DB3F31"/>
    <w:rsid w:val="00DB50B9"/>
    <w:rsid w:val="00DB5928"/>
    <w:rsid w:val="00DC01BE"/>
    <w:rsid w:val="00DD1D4B"/>
    <w:rsid w:val="00DD76AD"/>
    <w:rsid w:val="00DD76E9"/>
    <w:rsid w:val="00DF20CA"/>
    <w:rsid w:val="00DF2D38"/>
    <w:rsid w:val="00DF5D0F"/>
    <w:rsid w:val="00E25F13"/>
    <w:rsid w:val="00E46F55"/>
    <w:rsid w:val="00E55DD7"/>
    <w:rsid w:val="00E81EB3"/>
    <w:rsid w:val="00E8379A"/>
    <w:rsid w:val="00EA52DE"/>
    <w:rsid w:val="00EC416C"/>
    <w:rsid w:val="00EC58AC"/>
    <w:rsid w:val="00ED3255"/>
    <w:rsid w:val="00ED49FC"/>
    <w:rsid w:val="00F050EA"/>
    <w:rsid w:val="00F05EE4"/>
    <w:rsid w:val="00F07ECF"/>
    <w:rsid w:val="00F12486"/>
    <w:rsid w:val="00F26377"/>
    <w:rsid w:val="00F31BA6"/>
    <w:rsid w:val="00F45CAF"/>
    <w:rsid w:val="00F53F78"/>
    <w:rsid w:val="00F62FB5"/>
    <w:rsid w:val="00F73213"/>
    <w:rsid w:val="00F8543B"/>
    <w:rsid w:val="00F85ABC"/>
    <w:rsid w:val="00FB31DA"/>
    <w:rsid w:val="00FD331A"/>
    <w:rsid w:val="00FD45FC"/>
    <w:rsid w:val="00FE3940"/>
    <w:rsid w:val="00FE5190"/>
    <w:rsid w:val="00FF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C46B5D"/>
  <w15:chartTrackingRefBased/>
  <w15:docId w15:val="{BD2EE799-0AD4-4270-9A2A-A34892523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AP Normal,AddPro Brödtext"/>
    <w:qFormat/>
    <w:rsid w:val="0068448C"/>
    <w:pPr>
      <w:spacing w:before="40" w:after="40" w:line="360" w:lineRule="auto"/>
    </w:pPr>
    <w:rPr>
      <w:rFonts w:ascii="Trebuchet MS" w:eastAsia="Wingdings" w:hAnsi="Trebuchet MS" w:cs="Wingdings"/>
      <w:color w:val="171717" w:themeColor="text1"/>
      <w:sz w:val="20"/>
      <w:lang w:eastAsia="en-GB"/>
    </w:rPr>
  </w:style>
  <w:style w:type="paragraph" w:styleId="Overskrift1">
    <w:name w:val="heading 1"/>
    <w:aliases w:val="AP Rubrik 1"/>
    <w:basedOn w:val="Normal"/>
    <w:next w:val="Normal"/>
    <w:link w:val="Overskrift1Tegn"/>
    <w:autoRedefine/>
    <w:uiPriority w:val="9"/>
    <w:qFormat/>
    <w:rsid w:val="00AE1146"/>
    <w:pPr>
      <w:keepNext/>
      <w:keepLines/>
      <w:numPr>
        <w:ilvl w:val="1"/>
        <w:numId w:val="2"/>
      </w:numPr>
      <w:spacing w:before="280" w:after="120"/>
      <w:outlineLvl w:val="0"/>
    </w:pPr>
    <w:rPr>
      <w:rFonts w:eastAsiaTheme="majorEastAsia" w:cs="Times New Roman (CS-rubriker)"/>
      <w:b/>
      <w:caps/>
      <w:sz w:val="22"/>
      <w:szCs w:val="32"/>
    </w:rPr>
  </w:style>
  <w:style w:type="paragraph" w:styleId="Overskrift2">
    <w:name w:val="heading 2"/>
    <w:aliases w:val="AP Rubrik 2"/>
    <w:basedOn w:val="Overskrift1"/>
    <w:next w:val="Normal"/>
    <w:link w:val="Overskrift2Tegn"/>
    <w:autoRedefine/>
    <w:uiPriority w:val="9"/>
    <w:unhideWhenUsed/>
    <w:qFormat/>
    <w:rsid w:val="00AE1146"/>
    <w:pPr>
      <w:numPr>
        <w:ilvl w:val="2"/>
      </w:numPr>
      <w:outlineLvl w:val="1"/>
    </w:pPr>
    <w:rPr>
      <w:sz w:val="20"/>
    </w:rPr>
  </w:style>
  <w:style w:type="paragraph" w:styleId="Overskrift3">
    <w:name w:val="heading 3"/>
    <w:aliases w:val="AP Rubrik 3"/>
    <w:basedOn w:val="Overskrift2"/>
    <w:next w:val="Normal"/>
    <w:link w:val="Overskrift3Tegn"/>
    <w:uiPriority w:val="9"/>
    <w:unhideWhenUsed/>
    <w:qFormat/>
    <w:rsid w:val="00CC7BE0"/>
    <w:pPr>
      <w:numPr>
        <w:ilvl w:val="3"/>
      </w:numPr>
      <w:spacing w:before="40"/>
      <w:ind w:left="862" w:hanging="862"/>
      <w:outlineLvl w:val="2"/>
    </w:pPr>
    <w:rPr>
      <w:rFonts w:cstheme="majorBidi"/>
      <w:b w:val="0"/>
      <w:sz w:val="18"/>
    </w:rPr>
  </w:style>
  <w:style w:type="paragraph" w:styleId="Overskrift4">
    <w:name w:val="heading 4"/>
    <w:aliases w:val="AP Rubrik 4"/>
    <w:basedOn w:val="Normal"/>
    <w:next w:val="Normal"/>
    <w:link w:val="Overskrift4Tegn"/>
    <w:uiPriority w:val="9"/>
    <w:unhideWhenUsed/>
    <w:qFormat/>
    <w:rsid w:val="00A73577"/>
    <w:pPr>
      <w:keepNext/>
      <w:keepLines/>
      <w:numPr>
        <w:ilvl w:val="3"/>
        <w:numId w:val="1"/>
      </w:numPr>
      <w:outlineLvl w:val="3"/>
    </w:pPr>
    <w:rPr>
      <w:rFonts w:eastAsiaTheme="majorEastAsia" w:cstheme="majorBidi"/>
      <w:iCs/>
    </w:rPr>
  </w:style>
  <w:style w:type="paragraph" w:styleId="Overskrift5">
    <w:name w:val="heading 5"/>
    <w:aliases w:val="AP Rubrik 5"/>
    <w:basedOn w:val="Normal"/>
    <w:next w:val="Normal"/>
    <w:link w:val="Overskrift5Tegn"/>
    <w:uiPriority w:val="9"/>
    <w:unhideWhenUsed/>
    <w:qFormat/>
    <w:rsid w:val="003D2FB9"/>
    <w:pPr>
      <w:keepNext/>
      <w:keepLines/>
      <w:numPr>
        <w:ilvl w:val="4"/>
        <w:numId w:val="1"/>
      </w:numPr>
      <w:outlineLvl w:val="4"/>
    </w:pPr>
    <w:rPr>
      <w:rFonts w:eastAsiaTheme="majorEastAsia" w:cstheme="majorBidi"/>
      <w:sz w:val="18"/>
    </w:rPr>
  </w:style>
  <w:style w:type="paragraph" w:styleId="Overskrift6">
    <w:name w:val="heading 6"/>
    <w:aliases w:val="AP Rubrik 6"/>
    <w:basedOn w:val="Normal"/>
    <w:next w:val="Normal"/>
    <w:link w:val="Overskrift6Tegn"/>
    <w:uiPriority w:val="9"/>
    <w:unhideWhenUsed/>
    <w:qFormat/>
    <w:rsid w:val="003D2FB9"/>
    <w:pPr>
      <w:keepNext/>
      <w:keepLines/>
      <w:numPr>
        <w:ilvl w:val="5"/>
        <w:numId w:val="1"/>
      </w:numPr>
      <w:outlineLvl w:val="5"/>
    </w:pPr>
    <w:rPr>
      <w:rFonts w:eastAsiaTheme="majorEastAsia" w:cstheme="majorBidi"/>
      <w:i/>
      <w:sz w:val="18"/>
    </w:rPr>
  </w:style>
  <w:style w:type="paragraph" w:styleId="Overskrift7">
    <w:name w:val="heading 7"/>
    <w:aliases w:val="AP Rubrik 7"/>
    <w:basedOn w:val="Normal"/>
    <w:next w:val="Normal"/>
    <w:link w:val="Overskrift7Tegn"/>
    <w:uiPriority w:val="9"/>
    <w:semiHidden/>
    <w:unhideWhenUsed/>
    <w:qFormat/>
    <w:rsid w:val="003D2FB9"/>
    <w:pPr>
      <w:keepNext/>
      <w:keepLines/>
      <w:numPr>
        <w:ilvl w:val="6"/>
        <w:numId w:val="1"/>
      </w:numPr>
      <w:outlineLvl w:val="6"/>
    </w:pPr>
    <w:rPr>
      <w:rFonts w:eastAsiaTheme="majorEastAsia" w:cstheme="majorBidi"/>
      <w:i/>
      <w:iCs/>
      <w:sz w:val="18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9235E"/>
    <w:pPr>
      <w:keepNext/>
      <w:keepLines/>
      <w:numPr>
        <w:ilvl w:val="7"/>
        <w:numId w:val="1"/>
      </w:numPr>
      <w:outlineLvl w:val="7"/>
    </w:pPr>
    <w:rPr>
      <w:rFonts w:asciiTheme="majorHAnsi" w:eastAsiaTheme="majorEastAsia" w:hAnsiTheme="majorHAnsi" w:cstheme="majorBidi"/>
      <w:color w:val="3A3A3A" w:themeColor="text1" w:themeTint="D8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9235E"/>
    <w:pPr>
      <w:keepNext/>
      <w:keepLines/>
      <w:numPr>
        <w:ilvl w:val="8"/>
        <w:numId w:val="1"/>
      </w:numPr>
      <w:outlineLvl w:val="8"/>
    </w:pPr>
    <w:rPr>
      <w:rFonts w:asciiTheme="majorHAnsi" w:eastAsiaTheme="majorEastAsia" w:hAnsiTheme="majorHAnsi" w:cstheme="majorBidi"/>
      <w:i/>
      <w:iCs/>
      <w:color w:val="3A3A3A" w:themeColor="text1" w:themeTint="D8"/>
      <w:sz w:val="21"/>
      <w:szCs w:val="21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aliases w:val="AP Rubrik"/>
    <w:basedOn w:val="Normal"/>
    <w:next w:val="Normal"/>
    <w:link w:val="TitelTegn"/>
    <w:autoRedefine/>
    <w:uiPriority w:val="10"/>
    <w:qFormat/>
    <w:rsid w:val="00AE1146"/>
    <w:pPr>
      <w:numPr>
        <w:numId w:val="2"/>
      </w:numPr>
      <w:spacing w:before="600" w:after="240"/>
    </w:pPr>
    <w:rPr>
      <w:rFonts w:ascii="Nippo Medium" w:hAnsi="Nippo Medium" w:cs="Times New Roman (CS-rubriker)"/>
      <w:caps/>
      <w:spacing w:val="-10"/>
      <w:kern w:val="28"/>
      <w:sz w:val="32"/>
      <w:szCs w:val="56"/>
    </w:rPr>
  </w:style>
  <w:style w:type="character" w:customStyle="1" w:styleId="TitelTegn">
    <w:name w:val="Titel Tegn"/>
    <w:aliases w:val="AP Rubrik Tegn"/>
    <w:basedOn w:val="Standardskrifttypeiafsnit"/>
    <w:link w:val="Titel"/>
    <w:uiPriority w:val="10"/>
    <w:rsid w:val="00162C16"/>
    <w:rPr>
      <w:rFonts w:ascii="Nippo Medium" w:eastAsia="Wingdings" w:hAnsi="Nippo Medium" w:cs="Times New Roman (CS-rubriker)"/>
      <w:caps/>
      <w:color w:val="171717" w:themeColor="text1"/>
      <w:spacing w:val="-10"/>
      <w:kern w:val="28"/>
      <w:sz w:val="32"/>
      <w:szCs w:val="56"/>
      <w:lang w:eastAsia="en-GB"/>
    </w:rPr>
  </w:style>
  <w:style w:type="table" w:styleId="Tabelgitter-lys">
    <w:name w:val="Grid Table Light"/>
    <w:basedOn w:val="Tabel-Normal"/>
    <w:uiPriority w:val="40"/>
    <w:rsid w:val="0040495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Overskrift1Tegn">
    <w:name w:val="Overskrift 1 Tegn"/>
    <w:aliases w:val="AP Rubrik 1 Tegn"/>
    <w:basedOn w:val="Standardskrifttypeiafsnit"/>
    <w:link w:val="Overskrift1"/>
    <w:uiPriority w:val="9"/>
    <w:rsid w:val="005E3025"/>
    <w:rPr>
      <w:rFonts w:ascii="Trebuchet MS" w:eastAsiaTheme="majorEastAsia" w:hAnsi="Trebuchet MS" w:cs="Times New Roman (CS-rubriker)"/>
      <w:b/>
      <w:caps/>
      <w:color w:val="171717" w:themeColor="text1"/>
      <w:sz w:val="22"/>
      <w:szCs w:val="32"/>
      <w:lang w:eastAsia="en-GB"/>
    </w:rPr>
  </w:style>
  <w:style w:type="character" w:customStyle="1" w:styleId="Rubrik2Char">
    <w:name w:val="Rubrik 2 Char"/>
    <w:basedOn w:val="Standardskrifttypeiafsnit"/>
    <w:uiPriority w:val="9"/>
    <w:rsid w:val="005E3025"/>
    <w:rPr>
      <w:rFonts w:ascii="Trebuchet MS" w:eastAsiaTheme="majorEastAsia" w:hAnsi="Trebuchet MS" w:cs="Times New Roman (CS-rubriker)"/>
      <w:caps/>
      <w:color w:val="171717" w:themeColor="text1"/>
      <w:sz w:val="20"/>
      <w:szCs w:val="32"/>
      <w:lang w:eastAsia="en-GB"/>
    </w:rPr>
  </w:style>
  <w:style w:type="character" w:customStyle="1" w:styleId="Overskrift3Tegn">
    <w:name w:val="Overskrift 3 Tegn"/>
    <w:aliases w:val="AP Rubrik 3 Tegn"/>
    <w:basedOn w:val="Standardskrifttypeiafsnit"/>
    <w:link w:val="Overskrift3"/>
    <w:uiPriority w:val="9"/>
    <w:rsid w:val="00CC7BE0"/>
    <w:rPr>
      <w:rFonts w:ascii="Trebuchet MS" w:eastAsiaTheme="majorEastAsia" w:hAnsi="Trebuchet MS" w:cstheme="majorBidi"/>
      <w:caps/>
      <w:color w:val="171717" w:themeColor="text1"/>
      <w:sz w:val="18"/>
      <w:szCs w:val="32"/>
      <w:lang w:eastAsia="en-GB"/>
    </w:rPr>
  </w:style>
  <w:style w:type="character" w:customStyle="1" w:styleId="Overskrift4Tegn">
    <w:name w:val="Overskrift 4 Tegn"/>
    <w:aliases w:val="AP Rubrik 4 Tegn"/>
    <w:basedOn w:val="Standardskrifttypeiafsnit"/>
    <w:link w:val="Overskrift4"/>
    <w:uiPriority w:val="9"/>
    <w:rsid w:val="00A73577"/>
    <w:rPr>
      <w:rFonts w:ascii="Trebuchet MS" w:eastAsiaTheme="majorEastAsia" w:hAnsi="Trebuchet MS" w:cstheme="majorBidi"/>
      <w:iCs/>
      <w:color w:val="171717" w:themeColor="text1"/>
      <w:sz w:val="20"/>
      <w:lang w:eastAsia="en-GB"/>
    </w:rPr>
  </w:style>
  <w:style w:type="character" w:customStyle="1" w:styleId="Overskrift5Tegn">
    <w:name w:val="Overskrift 5 Tegn"/>
    <w:aliases w:val="AP Rubrik 5 Tegn"/>
    <w:basedOn w:val="Standardskrifttypeiafsnit"/>
    <w:link w:val="Overskrift5"/>
    <w:uiPriority w:val="9"/>
    <w:rsid w:val="003D2FB9"/>
    <w:rPr>
      <w:rFonts w:ascii="Trebuchet MS" w:eastAsiaTheme="majorEastAsia" w:hAnsi="Trebuchet MS" w:cstheme="majorBidi"/>
      <w:color w:val="171717" w:themeColor="text1"/>
      <w:sz w:val="18"/>
      <w:lang w:eastAsia="en-GB"/>
    </w:rPr>
  </w:style>
  <w:style w:type="character" w:customStyle="1" w:styleId="Overskrift6Tegn">
    <w:name w:val="Overskrift 6 Tegn"/>
    <w:aliases w:val="AP Rubrik 6 Tegn"/>
    <w:basedOn w:val="Standardskrifttypeiafsnit"/>
    <w:link w:val="Overskrift6"/>
    <w:uiPriority w:val="9"/>
    <w:rsid w:val="003D2FB9"/>
    <w:rPr>
      <w:rFonts w:ascii="Trebuchet MS" w:eastAsiaTheme="majorEastAsia" w:hAnsi="Trebuchet MS" w:cstheme="majorBidi"/>
      <w:i/>
      <w:color w:val="171717" w:themeColor="text1"/>
      <w:sz w:val="18"/>
      <w:lang w:eastAsia="en-GB"/>
    </w:rPr>
  </w:style>
  <w:style w:type="character" w:customStyle="1" w:styleId="Overskrift7Tegn">
    <w:name w:val="Overskrift 7 Tegn"/>
    <w:aliases w:val="AP Rubrik 7 Tegn"/>
    <w:basedOn w:val="Standardskrifttypeiafsnit"/>
    <w:link w:val="Overskrift7"/>
    <w:uiPriority w:val="9"/>
    <w:semiHidden/>
    <w:rsid w:val="003D2FB9"/>
    <w:rPr>
      <w:rFonts w:ascii="Trebuchet MS" w:eastAsiaTheme="majorEastAsia" w:hAnsi="Trebuchet MS" w:cstheme="majorBidi"/>
      <w:i/>
      <w:iCs/>
      <w:color w:val="171717" w:themeColor="text1"/>
      <w:sz w:val="18"/>
      <w:lang w:eastAsia="en-GB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09235E"/>
    <w:rPr>
      <w:rFonts w:asciiTheme="majorHAnsi" w:eastAsiaTheme="majorEastAsia" w:hAnsiTheme="majorHAnsi" w:cstheme="majorBidi"/>
      <w:color w:val="3A3A3A" w:themeColor="text1" w:themeTint="D8"/>
      <w:sz w:val="21"/>
      <w:szCs w:val="21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09235E"/>
    <w:rPr>
      <w:rFonts w:asciiTheme="majorHAnsi" w:eastAsiaTheme="majorEastAsia" w:hAnsiTheme="majorHAnsi" w:cstheme="majorBidi"/>
      <w:i/>
      <w:iCs/>
      <w:color w:val="3A3A3A" w:themeColor="text1" w:themeTint="D8"/>
      <w:sz w:val="21"/>
      <w:szCs w:val="21"/>
    </w:rPr>
  </w:style>
  <w:style w:type="table" w:styleId="Tabel-Gitter">
    <w:name w:val="Table Grid"/>
    <w:basedOn w:val="Tabel-Normal"/>
    <w:uiPriority w:val="59"/>
    <w:qFormat/>
    <w:rsid w:val="004049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Pformatmall1">
    <w:name w:val="AP formatmall 1"/>
    <w:basedOn w:val="Almindeligtabel2"/>
    <w:uiPriority w:val="99"/>
    <w:rsid w:val="00A73577"/>
    <w:rPr>
      <w:rFonts w:ascii="Trebuchet MS" w:hAnsi="Trebuchet MS"/>
      <w:color w:val="171717" w:themeColor="text1"/>
      <w:sz w:val="18"/>
      <w:szCs w:val="20"/>
      <w:lang w:val="da-DK"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91" w:type="dxa"/>
        <w:bottom w:w="91" w:type="dxa"/>
      </w:tblCellMar>
    </w:tblPr>
    <w:tcPr>
      <w:shd w:val="clear" w:color="auto" w:fill="auto"/>
    </w:tcPr>
    <w:tblStylePr w:type="firstRow">
      <w:pPr>
        <w:jc w:val="left"/>
      </w:pPr>
      <w:rPr>
        <w:rFonts w:ascii="Trebuchet MS" w:hAnsi="Trebuchet MS"/>
        <w:b/>
        <w:bCs/>
        <w:i w:val="0"/>
        <w:color w:val="FFFFFF" w:themeColor="background1"/>
        <w:sz w:val="18"/>
      </w:rPr>
      <w:tblPr/>
      <w:tcPr>
        <w:tcBorders>
          <w:top w:val="single" w:sz="4" w:space="0" w:color="171717" w:themeColor="text1"/>
          <w:left w:val="single" w:sz="4" w:space="0" w:color="171717" w:themeColor="text1"/>
          <w:bottom w:val="single" w:sz="4" w:space="0" w:color="171717" w:themeColor="text1"/>
          <w:right w:val="single" w:sz="4" w:space="0" w:color="171717" w:themeColor="text1"/>
          <w:insideH w:val="single" w:sz="4" w:space="0" w:color="171717" w:themeColor="text1"/>
          <w:insideV w:val="single" w:sz="4" w:space="0" w:color="171717" w:themeColor="text1"/>
          <w:tl2br w:val="nil"/>
          <w:tr2bl w:val="nil"/>
        </w:tcBorders>
        <w:shd w:val="clear" w:color="auto" w:fill="00A388"/>
      </w:tcPr>
    </w:tblStylePr>
    <w:tblStylePr w:type="lastRow">
      <w:rPr>
        <w:b/>
        <w:bCs/>
      </w:rPr>
      <w:tblPr/>
      <w:tcPr>
        <w:tcBorders>
          <w:top w:val="single" w:sz="4" w:space="0" w:color="8A8A8A" w:themeColor="text1" w:themeTint="80"/>
        </w:tcBorders>
      </w:tcPr>
    </w:tblStylePr>
    <w:tblStylePr w:type="firstCol">
      <w:rPr>
        <w:rFonts w:ascii="Trebuchet MS" w:hAnsi="Trebuchet MS"/>
        <w:b/>
        <w:bCs/>
        <w:i w:val="0"/>
        <w:sz w:val="18"/>
      </w:rPr>
      <w:tblPr/>
      <w:tcPr>
        <w:shd w:val="clear" w:color="auto" w:fill="F2F2F2" w:themeFill="background1" w:themeFillShade="F2"/>
      </w:tc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8A8A8A" w:themeColor="text1" w:themeTint="80"/>
          <w:right w:val="single" w:sz="4" w:space="0" w:color="8A8A8A" w:themeColor="text1" w:themeTint="80"/>
        </w:tcBorders>
      </w:tcPr>
    </w:tblStylePr>
    <w:tblStylePr w:type="band2Vert">
      <w:tblPr/>
      <w:tcPr>
        <w:tcBorders>
          <w:left w:val="single" w:sz="4" w:space="0" w:color="8A8A8A" w:themeColor="text1" w:themeTint="80"/>
          <w:right w:val="single" w:sz="4" w:space="0" w:color="8A8A8A" w:themeColor="text1" w:themeTint="80"/>
        </w:tcBorders>
      </w:tcPr>
    </w:tblStylePr>
    <w:tblStylePr w:type="band1Horz">
      <w:tblPr/>
      <w:tcPr>
        <w:tcBorders>
          <w:top w:val="single" w:sz="4" w:space="0" w:color="8A8A8A" w:themeColor="text1" w:themeTint="80"/>
          <w:bottom w:val="single" w:sz="4" w:space="0" w:color="8A8A8A" w:themeColor="text1" w:themeTint="80"/>
        </w:tcBorders>
      </w:tcPr>
    </w:tblStylePr>
    <w:tblStylePr w:type="nwCell">
      <w:rPr>
        <w:rFonts w:ascii="Trebuchet MS" w:hAnsi="Trebuchet MS"/>
        <w:b/>
        <w:i w:val="0"/>
        <w:color w:val="FFFFFF" w:themeColor="background1"/>
        <w:sz w:val="18"/>
      </w:rPr>
      <w:tblPr/>
      <w:tcPr>
        <w:shd w:val="clear" w:color="auto" w:fill="00A388"/>
      </w:tcPr>
    </w:tblStylePr>
  </w:style>
  <w:style w:type="table" w:styleId="Gittertabel5-mrk-farve6">
    <w:name w:val="Grid Table 5 Dark Accent 6"/>
    <w:basedOn w:val="Tabel-Normal"/>
    <w:uiPriority w:val="50"/>
    <w:rsid w:val="002A04D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DCDC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15151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15151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1515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15151" w:themeFill="accent6"/>
      </w:tcPr>
    </w:tblStylePr>
    <w:tblStylePr w:type="band1Vert">
      <w:tblPr/>
      <w:tcPr>
        <w:shd w:val="clear" w:color="auto" w:fill="B9B9B9" w:themeFill="accent6" w:themeFillTint="66"/>
      </w:tcPr>
    </w:tblStylePr>
    <w:tblStylePr w:type="band1Horz">
      <w:tblPr/>
      <w:tcPr>
        <w:shd w:val="clear" w:color="auto" w:fill="B9B9B9" w:themeFill="accent6" w:themeFillTint="66"/>
      </w:tcPr>
    </w:tblStylePr>
  </w:style>
  <w:style w:type="table" w:styleId="Gittertabel7-farverig">
    <w:name w:val="Grid Table 7 Colorful"/>
    <w:basedOn w:val="Tabel-Normal"/>
    <w:uiPriority w:val="52"/>
    <w:rsid w:val="002A04D8"/>
    <w:rPr>
      <w:color w:val="171717" w:themeColor="text1"/>
    </w:rPr>
    <w:tblPr>
      <w:tblStyleRowBandSize w:val="1"/>
      <w:tblStyleColBandSize w:val="1"/>
      <w:tblBorders>
        <w:top w:val="single" w:sz="4" w:space="0" w:color="737373" w:themeColor="text1" w:themeTint="99"/>
        <w:left w:val="single" w:sz="4" w:space="0" w:color="737373" w:themeColor="text1" w:themeTint="99"/>
        <w:bottom w:val="single" w:sz="4" w:space="0" w:color="737373" w:themeColor="text1" w:themeTint="99"/>
        <w:right w:val="single" w:sz="4" w:space="0" w:color="737373" w:themeColor="text1" w:themeTint="99"/>
        <w:insideH w:val="single" w:sz="4" w:space="0" w:color="737373" w:themeColor="text1" w:themeTint="99"/>
        <w:insideV w:val="single" w:sz="4" w:space="0" w:color="737373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D0D0" w:themeFill="text1" w:themeFillTint="33"/>
      </w:tcPr>
    </w:tblStylePr>
    <w:tblStylePr w:type="band1Horz">
      <w:tblPr/>
      <w:tcPr>
        <w:shd w:val="clear" w:color="auto" w:fill="D0D0D0" w:themeFill="text1" w:themeFillTint="33"/>
      </w:tcPr>
    </w:tblStylePr>
    <w:tblStylePr w:type="neCell">
      <w:tblPr/>
      <w:tcPr>
        <w:tcBorders>
          <w:bottom w:val="single" w:sz="4" w:space="0" w:color="737373" w:themeColor="text1" w:themeTint="99"/>
        </w:tcBorders>
      </w:tcPr>
    </w:tblStylePr>
    <w:tblStylePr w:type="nwCell">
      <w:tblPr/>
      <w:tcPr>
        <w:tcBorders>
          <w:bottom w:val="single" w:sz="4" w:space="0" w:color="737373" w:themeColor="text1" w:themeTint="99"/>
        </w:tcBorders>
      </w:tcPr>
    </w:tblStylePr>
    <w:tblStylePr w:type="seCell">
      <w:tblPr/>
      <w:tcPr>
        <w:tcBorders>
          <w:top w:val="single" w:sz="4" w:space="0" w:color="737373" w:themeColor="text1" w:themeTint="99"/>
        </w:tcBorders>
      </w:tcPr>
    </w:tblStylePr>
    <w:tblStylePr w:type="swCell">
      <w:tblPr/>
      <w:tcPr>
        <w:tcBorders>
          <w:top w:val="single" w:sz="4" w:space="0" w:color="737373" w:themeColor="text1" w:themeTint="99"/>
        </w:tcBorders>
      </w:tcPr>
    </w:tblStylePr>
  </w:style>
  <w:style w:type="numbering" w:customStyle="1" w:styleId="Aktuelllista1">
    <w:name w:val="Aktuell lista1"/>
    <w:uiPriority w:val="99"/>
    <w:rsid w:val="00162C16"/>
    <w:pPr>
      <w:numPr>
        <w:numId w:val="3"/>
      </w:numPr>
    </w:pPr>
  </w:style>
  <w:style w:type="table" w:styleId="Gittertabel7-farverig-farve2">
    <w:name w:val="Grid Table 7 Colorful Accent 2"/>
    <w:basedOn w:val="Tabel-Normal"/>
    <w:uiPriority w:val="52"/>
    <w:rsid w:val="002A04D8"/>
    <w:rPr>
      <w:color w:val="5D3C86" w:themeColor="accent2" w:themeShade="BF"/>
    </w:rPr>
    <w:tblPr>
      <w:tblStyleRowBandSize w:val="1"/>
      <w:tblStyleColBandSize w:val="1"/>
      <w:tblBorders>
        <w:top w:val="single" w:sz="4" w:space="0" w:color="B197D0" w:themeColor="accent2" w:themeTint="99"/>
        <w:left w:val="single" w:sz="4" w:space="0" w:color="B197D0" w:themeColor="accent2" w:themeTint="99"/>
        <w:bottom w:val="single" w:sz="4" w:space="0" w:color="B197D0" w:themeColor="accent2" w:themeTint="99"/>
        <w:right w:val="single" w:sz="4" w:space="0" w:color="B197D0" w:themeColor="accent2" w:themeTint="99"/>
        <w:insideH w:val="single" w:sz="4" w:space="0" w:color="B197D0" w:themeColor="accent2" w:themeTint="99"/>
        <w:insideV w:val="single" w:sz="4" w:space="0" w:color="B197D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CEF" w:themeFill="accent2" w:themeFillTint="33"/>
      </w:tcPr>
    </w:tblStylePr>
    <w:tblStylePr w:type="band1Horz">
      <w:tblPr/>
      <w:tcPr>
        <w:shd w:val="clear" w:color="auto" w:fill="E5DCEF" w:themeFill="accent2" w:themeFillTint="33"/>
      </w:tcPr>
    </w:tblStylePr>
    <w:tblStylePr w:type="neCell">
      <w:tblPr/>
      <w:tcPr>
        <w:tcBorders>
          <w:bottom w:val="single" w:sz="4" w:space="0" w:color="B197D0" w:themeColor="accent2" w:themeTint="99"/>
        </w:tcBorders>
      </w:tcPr>
    </w:tblStylePr>
    <w:tblStylePr w:type="nwCell">
      <w:tblPr/>
      <w:tcPr>
        <w:tcBorders>
          <w:bottom w:val="single" w:sz="4" w:space="0" w:color="B197D0" w:themeColor="accent2" w:themeTint="99"/>
        </w:tcBorders>
      </w:tcPr>
    </w:tblStylePr>
    <w:tblStylePr w:type="seCell">
      <w:tblPr/>
      <w:tcPr>
        <w:tcBorders>
          <w:top w:val="single" w:sz="4" w:space="0" w:color="B197D0" w:themeColor="accent2" w:themeTint="99"/>
        </w:tcBorders>
      </w:tcPr>
    </w:tblStylePr>
    <w:tblStylePr w:type="swCell">
      <w:tblPr/>
      <w:tcPr>
        <w:tcBorders>
          <w:top w:val="single" w:sz="4" w:space="0" w:color="B197D0" w:themeColor="accent2" w:themeTint="99"/>
        </w:tcBorders>
      </w:tcPr>
    </w:tblStylePr>
  </w:style>
  <w:style w:type="numbering" w:customStyle="1" w:styleId="Aktuelllista2">
    <w:name w:val="Aktuell lista2"/>
    <w:uiPriority w:val="99"/>
    <w:rsid w:val="00A62372"/>
    <w:pPr>
      <w:numPr>
        <w:numId w:val="4"/>
      </w:numPr>
    </w:pPr>
  </w:style>
  <w:style w:type="numbering" w:customStyle="1" w:styleId="Aktuelllista3">
    <w:name w:val="Aktuell lista3"/>
    <w:uiPriority w:val="99"/>
    <w:rsid w:val="000801EE"/>
    <w:pPr>
      <w:numPr>
        <w:numId w:val="6"/>
      </w:numPr>
    </w:pPr>
  </w:style>
  <w:style w:type="paragraph" w:styleId="Indholdsfortegnelse3">
    <w:name w:val="toc 3"/>
    <w:aliases w:val="AP Innehåll 3"/>
    <w:basedOn w:val="Normal"/>
    <w:next w:val="Normal"/>
    <w:uiPriority w:val="39"/>
    <w:unhideWhenUsed/>
    <w:qFormat/>
    <w:rsid w:val="003F0BC3"/>
    <w:pPr>
      <w:spacing w:after="120"/>
      <w:ind w:left="403"/>
    </w:pPr>
    <w:rPr>
      <w:i/>
    </w:rPr>
  </w:style>
  <w:style w:type="numbering" w:customStyle="1" w:styleId="Aktuelllista4">
    <w:name w:val="Aktuell lista4"/>
    <w:uiPriority w:val="99"/>
    <w:rsid w:val="00D82CF4"/>
    <w:pPr>
      <w:numPr>
        <w:numId w:val="7"/>
      </w:numPr>
    </w:pPr>
  </w:style>
  <w:style w:type="numbering" w:customStyle="1" w:styleId="Aktuelllista5">
    <w:name w:val="Aktuell lista5"/>
    <w:uiPriority w:val="99"/>
    <w:rsid w:val="00D82CF4"/>
    <w:pPr>
      <w:numPr>
        <w:numId w:val="8"/>
      </w:numPr>
    </w:pPr>
  </w:style>
  <w:style w:type="numbering" w:customStyle="1" w:styleId="Aktuelllista6">
    <w:name w:val="Aktuell lista6"/>
    <w:uiPriority w:val="99"/>
    <w:rsid w:val="00AE1146"/>
    <w:pPr>
      <w:numPr>
        <w:numId w:val="9"/>
      </w:numPr>
    </w:pPr>
  </w:style>
  <w:style w:type="character" w:customStyle="1" w:styleId="Overskrift2Tegn">
    <w:name w:val="Overskrift 2 Tegn"/>
    <w:aliases w:val="AP Rubrik 2 Tegn"/>
    <w:basedOn w:val="Overskrift1Tegn"/>
    <w:link w:val="Overskrift2"/>
    <w:uiPriority w:val="9"/>
    <w:rsid w:val="00AE1146"/>
    <w:rPr>
      <w:rFonts w:ascii="Trebuchet MS" w:eastAsiaTheme="majorEastAsia" w:hAnsi="Trebuchet MS" w:cs="Times New Roman (CS-rubriker)"/>
      <w:b/>
      <w:caps/>
      <w:color w:val="171717" w:themeColor="text1"/>
      <w:sz w:val="20"/>
      <w:szCs w:val="32"/>
      <w:lang w:eastAsia="en-GB"/>
    </w:rPr>
  </w:style>
  <w:style w:type="numbering" w:customStyle="1" w:styleId="Aktuelllista7">
    <w:name w:val="Aktuell lista7"/>
    <w:uiPriority w:val="99"/>
    <w:rsid w:val="00AE1146"/>
    <w:pPr>
      <w:numPr>
        <w:numId w:val="10"/>
      </w:numPr>
    </w:pPr>
  </w:style>
  <w:style w:type="numbering" w:customStyle="1" w:styleId="Aktuelllista8">
    <w:name w:val="Aktuell lista8"/>
    <w:uiPriority w:val="99"/>
    <w:rsid w:val="00AE1146"/>
    <w:pPr>
      <w:numPr>
        <w:numId w:val="11"/>
      </w:numPr>
    </w:pPr>
  </w:style>
  <w:style w:type="paragraph" w:styleId="Indholdsfortegnelse1">
    <w:name w:val="toc 1"/>
    <w:aliases w:val="AP Innehåll 1"/>
    <w:basedOn w:val="Normal"/>
    <w:next w:val="Normal"/>
    <w:link w:val="Indholdsfortegnelse1Tegn"/>
    <w:autoRedefine/>
    <w:uiPriority w:val="39"/>
    <w:unhideWhenUsed/>
    <w:qFormat/>
    <w:rsid w:val="003F0BC3"/>
    <w:pPr>
      <w:spacing w:after="120"/>
    </w:pPr>
    <w:rPr>
      <w:b/>
      <w:caps/>
      <w:sz w:val="22"/>
    </w:rPr>
  </w:style>
  <w:style w:type="paragraph" w:styleId="Indholdsfortegnelse2">
    <w:name w:val="toc 2"/>
    <w:aliases w:val="AP Innehåll 2"/>
    <w:basedOn w:val="Normal"/>
    <w:next w:val="Normal"/>
    <w:link w:val="Indholdsfortegnelse2Tegn"/>
    <w:uiPriority w:val="39"/>
    <w:unhideWhenUsed/>
    <w:qFormat/>
    <w:rsid w:val="003F0BC3"/>
    <w:pPr>
      <w:spacing w:after="120"/>
      <w:ind w:left="198"/>
    </w:pPr>
    <w:rPr>
      <w:smallCaps/>
    </w:rPr>
  </w:style>
  <w:style w:type="paragraph" w:customStyle="1" w:styleId="APInnehllsfrteckningrubrik">
    <w:name w:val="AP Innehållsförteckning rubrik"/>
    <w:basedOn w:val="Normal"/>
    <w:next w:val="Normal"/>
    <w:qFormat/>
    <w:rsid w:val="009D2401"/>
    <w:pPr>
      <w:spacing w:after="120"/>
    </w:pPr>
    <w:rPr>
      <w:rFonts w:ascii="Nippo Medium" w:hAnsi="Nippo Medium"/>
      <w:caps/>
      <w:sz w:val="32"/>
    </w:rPr>
  </w:style>
  <w:style w:type="character" w:styleId="Hyperlink">
    <w:name w:val="Hyperlink"/>
    <w:aliases w:val="AP Hyperlänk"/>
    <w:basedOn w:val="Standardskrifttypeiafsnit"/>
    <w:uiPriority w:val="99"/>
    <w:unhideWhenUsed/>
    <w:qFormat/>
    <w:rsid w:val="00CC7BE0"/>
    <w:rPr>
      <w:color w:val="00A388"/>
      <w:u w:val="single"/>
    </w:rPr>
  </w:style>
  <w:style w:type="paragraph" w:styleId="Indholdsfortegnelse4">
    <w:name w:val="toc 4"/>
    <w:aliases w:val="AP Innehåll 4"/>
    <w:basedOn w:val="Normal"/>
    <w:next w:val="Normal"/>
    <w:link w:val="Indholdsfortegnelse4Tegn"/>
    <w:uiPriority w:val="39"/>
    <w:semiHidden/>
    <w:unhideWhenUsed/>
    <w:qFormat/>
    <w:rsid w:val="003F0BC3"/>
    <w:pPr>
      <w:spacing w:after="120"/>
      <w:ind w:left="601"/>
    </w:pPr>
  </w:style>
  <w:style w:type="character" w:customStyle="1" w:styleId="Indholdsfortegnelse1Tegn">
    <w:name w:val="Indholdsfortegnelse 1 Tegn"/>
    <w:aliases w:val="AP Innehåll 1 Tegn"/>
    <w:basedOn w:val="Standardskrifttypeiafsnit"/>
    <w:link w:val="Indholdsfortegnelse1"/>
    <w:uiPriority w:val="39"/>
    <w:rsid w:val="00371163"/>
    <w:rPr>
      <w:rFonts w:ascii="Trebuchet MS" w:eastAsia="Wingdings" w:hAnsi="Trebuchet MS" w:cs="Wingdings"/>
      <w:b/>
      <w:caps/>
      <w:color w:val="171717" w:themeColor="text1"/>
      <w:sz w:val="22"/>
      <w:lang w:eastAsia="en-GB"/>
    </w:rPr>
  </w:style>
  <w:style w:type="character" w:customStyle="1" w:styleId="Indholdsfortegnelse2Tegn">
    <w:name w:val="Indholdsfortegnelse 2 Tegn"/>
    <w:aliases w:val="AP Innehåll 2 Tegn"/>
    <w:basedOn w:val="Standardskrifttypeiafsnit"/>
    <w:link w:val="Indholdsfortegnelse2"/>
    <w:uiPriority w:val="39"/>
    <w:rsid w:val="00371163"/>
    <w:rPr>
      <w:rFonts w:ascii="Trebuchet MS" w:eastAsia="Wingdings" w:hAnsi="Trebuchet MS" w:cs="Wingdings"/>
      <w:smallCaps/>
      <w:color w:val="171717" w:themeColor="text1"/>
      <w:sz w:val="20"/>
      <w:lang w:eastAsia="en-GB"/>
    </w:rPr>
  </w:style>
  <w:style w:type="character" w:customStyle="1" w:styleId="Indholdsfortegnelse4Tegn">
    <w:name w:val="Indholdsfortegnelse 4 Tegn"/>
    <w:aliases w:val="AP Innehåll 4 Tegn"/>
    <w:basedOn w:val="Standardskrifttypeiafsnit"/>
    <w:link w:val="Indholdsfortegnelse4"/>
    <w:uiPriority w:val="39"/>
    <w:semiHidden/>
    <w:rsid w:val="009D2401"/>
    <w:rPr>
      <w:rFonts w:ascii="Trebuchet MS" w:eastAsia="Wingdings" w:hAnsi="Trebuchet MS" w:cs="Wingdings"/>
      <w:color w:val="171717" w:themeColor="text1"/>
      <w:sz w:val="20"/>
      <w:lang w:eastAsia="en-GB"/>
    </w:rPr>
  </w:style>
  <w:style w:type="character" w:styleId="Ulstomtale">
    <w:name w:val="Unresolved Mention"/>
    <w:basedOn w:val="Standardskrifttypeiafsnit"/>
    <w:uiPriority w:val="99"/>
    <w:semiHidden/>
    <w:unhideWhenUsed/>
    <w:rsid w:val="00CC7BE0"/>
    <w:rPr>
      <w:color w:val="605E5C"/>
      <w:shd w:val="clear" w:color="auto" w:fill="E1DFDD"/>
    </w:rPr>
  </w:style>
  <w:style w:type="table" w:styleId="Gittertabel7-farverig-farve4">
    <w:name w:val="Grid Table 7 Colorful Accent 4"/>
    <w:basedOn w:val="Tabel-Normal"/>
    <w:uiPriority w:val="52"/>
    <w:rsid w:val="002A04D8"/>
    <w:rPr>
      <w:color w:val="8B66B9" w:themeColor="accent4" w:themeShade="BF"/>
    </w:rPr>
    <w:tblPr>
      <w:tblStyleRowBandSize w:val="1"/>
      <w:tblStyleColBandSize w:val="1"/>
      <w:tblBorders>
        <w:top w:val="single" w:sz="4" w:space="0" w:color="D7CBE7" w:themeColor="accent4" w:themeTint="99"/>
        <w:left w:val="single" w:sz="4" w:space="0" w:color="D7CBE7" w:themeColor="accent4" w:themeTint="99"/>
        <w:bottom w:val="single" w:sz="4" w:space="0" w:color="D7CBE7" w:themeColor="accent4" w:themeTint="99"/>
        <w:right w:val="single" w:sz="4" w:space="0" w:color="D7CBE7" w:themeColor="accent4" w:themeTint="99"/>
        <w:insideH w:val="single" w:sz="4" w:space="0" w:color="D7CBE7" w:themeColor="accent4" w:themeTint="99"/>
        <w:insideV w:val="single" w:sz="4" w:space="0" w:color="D7CBE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EDF7" w:themeFill="accent4" w:themeFillTint="33"/>
      </w:tcPr>
    </w:tblStylePr>
    <w:tblStylePr w:type="band1Horz">
      <w:tblPr/>
      <w:tcPr>
        <w:shd w:val="clear" w:color="auto" w:fill="F1EDF7" w:themeFill="accent4" w:themeFillTint="33"/>
      </w:tcPr>
    </w:tblStylePr>
    <w:tblStylePr w:type="neCell">
      <w:tblPr/>
      <w:tcPr>
        <w:tcBorders>
          <w:bottom w:val="single" w:sz="4" w:space="0" w:color="D7CBE7" w:themeColor="accent4" w:themeTint="99"/>
        </w:tcBorders>
      </w:tcPr>
    </w:tblStylePr>
    <w:tblStylePr w:type="nwCell">
      <w:tblPr/>
      <w:tcPr>
        <w:tcBorders>
          <w:bottom w:val="single" w:sz="4" w:space="0" w:color="D7CBE7" w:themeColor="accent4" w:themeTint="99"/>
        </w:tcBorders>
      </w:tcPr>
    </w:tblStylePr>
    <w:tblStylePr w:type="seCell">
      <w:tblPr/>
      <w:tcPr>
        <w:tcBorders>
          <w:top w:val="single" w:sz="4" w:space="0" w:color="D7CBE7" w:themeColor="accent4" w:themeTint="99"/>
        </w:tcBorders>
      </w:tcPr>
    </w:tblStylePr>
    <w:tblStylePr w:type="swCell">
      <w:tblPr/>
      <w:tcPr>
        <w:tcBorders>
          <w:top w:val="single" w:sz="4" w:space="0" w:color="D7CBE7" w:themeColor="accent4" w:themeTint="99"/>
        </w:tcBorders>
      </w:tcPr>
    </w:tblStylePr>
  </w:style>
  <w:style w:type="table" w:styleId="Tabel-Elegant">
    <w:name w:val="Table Elegant"/>
    <w:basedOn w:val="Tabel-Normal"/>
    <w:uiPriority w:val="99"/>
    <w:semiHidden/>
    <w:unhideWhenUsed/>
    <w:rsid w:val="00CD5468"/>
    <w:pPr>
      <w:spacing w:before="40" w:after="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stetabel2-farve5">
    <w:name w:val="List Table 2 Accent 5"/>
    <w:basedOn w:val="Tabel-Normal"/>
    <w:uiPriority w:val="47"/>
    <w:rsid w:val="002A04D8"/>
    <w:tblPr>
      <w:tblStyleRowBandSize w:val="1"/>
      <w:tblStyleColBandSize w:val="1"/>
      <w:tblBorders>
        <w:top w:val="single" w:sz="4" w:space="0" w:color="A1E8C8" w:themeColor="accent5" w:themeTint="99"/>
        <w:bottom w:val="single" w:sz="4" w:space="0" w:color="A1E8C8" w:themeColor="accent5" w:themeTint="99"/>
        <w:insideH w:val="single" w:sz="4" w:space="0" w:color="A1E8C8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7EC" w:themeFill="accent5" w:themeFillTint="33"/>
      </w:tcPr>
    </w:tblStylePr>
    <w:tblStylePr w:type="band1Horz">
      <w:tblPr/>
      <w:tcPr>
        <w:shd w:val="clear" w:color="auto" w:fill="DFF7EC" w:themeFill="accent5" w:themeFillTint="33"/>
      </w:tcPr>
    </w:tblStylePr>
  </w:style>
  <w:style w:type="table" w:styleId="Listetabel2-farve4">
    <w:name w:val="List Table 2 Accent 4"/>
    <w:basedOn w:val="Tabel-Normal"/>
    <w:uiPriority w:val="47"/>
    <w:rsid w:val="002A04D8"/>
    <w:tblPr>
      <w:tblStyleRowBandSize w:val="1"/>
      <w:tblStyleColBandSize w:val="1"/>
      <w:tblBorders>
        <w:top w:val="single" w:sz="4" w:space="0" w:color="D7CBE7" w:themeColor="accent4" w:themeTint="99"/>
        <w:bottom w:val="single" w:sz="4" w:space="0" w:color="D7CBE7" w:themeColor="accent4" w:themeTint="99"/>
        <w:insideH w:val="single" w:sz="4" w:space="0" w:color="D7CBE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DF7" w:themeFill="accent4" w:themeFillTint="33"/>
      </w:tcPr>
    </w:tblStylePr>
    <w:tblStylePr w:type="band1Horz">
      <w:tblPr/>
      <w:tcPr>
        <w:shd w:val="clear" w:color="auto" w:fill="F1EDF7" w:themeFill="accent4" w:themeFillTint="33"/>
      </w:tcPr>
    </w:tblStylePr>
  </w:style>
  <w:style w:type="table" w:styleId="Listetabel4-farve5">
    <w:name w:val="List Table 4 Accent 5"/>
    <w:basedOn w:val="Tabel-Normal"/>
    <w:uiPriority w:val="49"/>
    <w:rsid w:val="002A04D8"/>
    <w:tblPr>
      <w:tblStyleRowBandSize w:val="1"/>
      <w:tblStyleColBandSize w:val="1"/>
      <w:tblBorders>
        <w:top w:val="single" w:sz="4" w:space="0" w:color="A1E8C8" w:themeColor="accent5" w:themeTint="99"/>
        <w:left w:val="single" w:sz="4" w:space="0" w:color="A1E8C8" w:themeColor="accent5" w:themeTint="99"/>
        <w:bottom w:val="single" w:sz="4" w:space="0" w:color="A1E8C8" w:themeColor="accent5" w:themeTint="99"/>
        <w:right w:val="single" w:sz="4" w:space="0" w:color="A1E8C8" w:themeColor="accent5" w:themeTint="99"/>
        <w:insideH w:val="single" w:sz="4" w:space="0" w:color="A1E8C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4D9A4" w:themeColor="accent5"/>
          <w:left w:val="single" w:sz="4" w:space="0" w:color="64D9A4" w:themeColor="accent5"/>
          <w:bottom w:val="single" w:sz="4" w:space="0" w:color="64D9A4" w:themeColor="accent5"/>
          <w:right w:val="single" w:sz="4" w:space="0" w:color="64D9A4" w:themeColor="accent5"/>
          <w:insideH w:val="nil"/>
        </w:tcBorders>
        <w:shd w:val="clear" w:color="auto" w:fill="64D9A4" w:themeFill="accent5"/>
      </w:tcPr>
    </w:tblStylePr>
    <w:tblStylePr w:type="lastRow">
      <w:rPr>
        <w:b/>
        <w:bCs/>
      </w:rPr>
      <w:tblPr/>
      <w:tcPr>
        <w:tcBorders>
          <w:top w:val="double" w:sz="4" w:space="0" w:color="A1E8C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7EC" w:themeFill="accent5" w:themeFillTint="33"/>
      </w:tcPr>
    </w:tblStylePr>
    <w:tblStylePr w:type="band1Horz">
      <w:tblPr/>
      <w:tcPr>
        <w:shd w:val="clear" w:color="auto" w:fill="DFF7EC" w:themeFill="accent5" w:themeFillTint="33"/>
      </w:tcPr>
    </w:tblStylePr>
  </w:style>
  <w:style w:type="table" w:styleId="Listetabel6-farverig-farve5">
    <w:name w:val="List Table 6 Colorful Accent 5"/>
    <w:basedOn w:val="Tabel-Normal"/>
    <w:uiPriority w:val="51"/>
    <w:rsid w:val="002A04D8"/>
    <w:rPr>
      <w:color w:val="2EBE7D" w:themeColor="accent5" w:themeShade="BF"/>
    </w:rPr>
    <w:tblPr>
      <w:tblStyleRowBandSize w:val="1"/>
      <w:tblStyleColBandSize w:val="1"/>
      <w:tblBorders>
        <w:top w:val="single" w:sz="4" w:space="0" w:color="64D9A4" w:themeColor="accent5"/>
        <w:bottom w:val="single" w:sz="4" w:space="0" w:color="64D9A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64D9A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64D9A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7EC" w:themeFill="accent5" w:themeFillTint="33"/>
      </w:tcPr>
    </w:tblStylePr>
    <w:tblStylePr w:type="band1Horz">
      <w:tblPr/>
      <w:tcPr>
        <w:shd w:val="clear" w:color="auto" w:fill="DFF7EC" w:themeFill="accent5" w:themeFillTint="33"/>
      </w:tcPr>
    </w:tblStylePr>
  </w:style>
  <w:style w:type="table" w:styleId="Listetabel7-farverig-farve6">
    <w:name w:val="List Table 7 Colorful Accent 6"/>
    <w:basedOn w:val="Tabel-Normal"/>
    <w:uiPriority w:val="52"/>
    <w:rsid w:val="002A04D8"/>
    <w:rPr>
      <w:color w:val="3C3C3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151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151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151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151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CDCDC" w:themeFill="accent6" w:themeFillTint="33"/>
      </w:tcPr>
    </w:tblStylePr>
    <w:tblStylePr w:type="band1Horz">
      <w:tblPr/>
      <w:tcPr>
        <w:shd w:val="clear" w:color="auto" w:fill="DCDCDC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">
    <w:name w:val="List Table 7 Colorful"/>
    <w:basedOn w:val="Tabel-Normal"/>
    <w:uiPriority w:val="52"/>
    <w:rsid w:val="002A04D8"/>
    <w:rPr>
      <w:color w:val="171717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71717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71717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71717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71717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0D0D0" w:themeFill="text1" w:themeFillTint="33"/>
      </w:tcPr>
    </w:tblStylePr>
    <w:tblStylePr w:type="band1Horz">
      <w:tblPr/>
      <w:tcPr>
        <w:shd w:val="clear" w:color="auto" w:fill="D0D0D0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6-farverig-farve3">
    <w:name w:val="List Table 6 Colorful Accent 3"/>
    <w:basedOn w:val="Tabel-Normal"/>
    <w:uiPriority w:val="51"/>
    <w:rsid w:val="002A04D8"/>
    <w:rPr>
      <w:color w:val="754AA8" w:themeColor="accent3" w:themeShade="BF"/>
    </w:rPr>
    <w:tblPr>
      <w:tblStyleRowBandSize w:val="1"/>
      <w:tblStyleColBandSize w:val="1"/>
      <w:tblBorders>
        <w:top w:val="single" w:sz="4" w:space="0" w:color="9F7EC6" w:themeColor="accent3"/>
        <w:bottom w:val="single" w:sz="4" w:space="0" w:color="9F7EC6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F7EC6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F7EC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5F3" w:themeFill="accent3" w:themeFillTint="33"/>
      </w:tcPr>
    </w:tblStylePr>
    <w:tblStylePr w:type="band1Horz">
      <w:tblPr/>
      <w:tcPr>
        <w:shd w:val="clear" w:color="auto" w:fill="EBE5F3" w:themeFill="accent3" w:themeFillTint="33"/>
      </w:tcPr>
    </w:tblStylePr>
  </w:style>
  <w:style w:type="table" w:styleId="Almindeligtabel2">
    <w:name w:val="Plain Table 2"/>
    <w:basedOn w:val="Tabel-Normal"/>
    <w:uiPriority w:val="42"/>
    <w:rsid w:val="00A73577"/>
    <w:tblPr>
      <w:tblStyleRowBandSize w:val="1"/>
      <w:tblStyleColBandSize w:val="1"/>
      <w:tblBorders>
        <w:top w:val="single" w:sz="4" w:space="0" w:color="8A8A8A" w:themeColor="text1" w:themeTint="80"/>
        <w:bottom w:val="single" w:sz="4" w:space="0" w:color="8A8A8A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8A8A8A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8A8A8A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8A8A8A" w:themeColor="text1" w:themeTint="80"/>
          <w:right w:val="single" w:sz="4" w:space="0" w:color="8A8A8A" w:themeColor="text1" w:themeTint="80"/>
        </w:tcBorders>
      </w:tcPr>
    </w:tblStylePr>
    <w:tblStylePr w:type="band2Vert">
      <w:tblPr/>
      <w:tcPr>
        <w:tcBorders>
          <w:left w:val="single" w:sz="4" w:space="0" w:color="8A8A8A" w:themeColor="text1" w:themeTint="80"/>
          <w:right w:val="single" w:sz="4" w:space="0" w:color="8A8A8A" w:themeColor="text1" w:themeTint="80"/>
        </w:tcBorders>
      </w:tcPr>
    </w:tblStylePr>
    <w:tblStylePr w:type="band1Horz">
      <w:tblPr/>
      <w:tcPr>
        <w:tcBorders>
          <w:top w:val="single" w:sz="4" w:space="0" w:color="8A8A8A" w:themeColor="text1" w:themeTint="80"/>
          <w:bottom w:val="single" w:sz="4" w:space="0" w:color="8A8A8A" w:themeColor="text1" w:themeTint="80"/>
        </w:tcBorders>
      </w:tcPr>
    </w:tblStylePr>
  </w:style>
  <w:style w:type="paragraph" w:styleId="Sidehoved">
    <w:name w:val="header"/>
    <w:basedOn w:val="Normal"/>
    <w:link w:val="SidehovedTegn"/>
    <w:uiPriority w:val="99"/>
    <w:unhideWhenUsed/>
    <w:qFormat/>
    <w:rsid w:val="00DD76E9"/>
    <w:pPr>
      <w:tabs>
        <w:tab w:val="center" w:pos="4536"/>
        <w:tab w:val="right" w:pos="9072"/>
      </w:tabs>
      <w:spacing w:before="0"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DD76E9"/>
    <w:rPr>
      <w:rFonts w:ascii="Trebuchet MS" w:eastAsia="Wingdings" w:hAnsi="Trebuchet MS" w:cs="Wingdings"/>
      <w:color w:val="171717" w:themeColor="text1"/>
      <w:sz w:val="20"/>
      <w:lang w:eastAsia="en-GB"/>
    </w:rPr>
  </w:style>
  <w:style w:type="paragraph" w:styleId="Sidefod">
    <w:name w:val="footer"/>
    <w:basedOn w:val="Normal"/>
    <w:link w:val="SidefodTegn"/>
    <w:uiPriority w:val="99"/>
    <w:unhideWhenUsed/>
    <w:rsid w:val="00DD76E9"/>
    <w:pPr>
      <w:tabs>
        <w:tab w:val="center" w:pos="4536"/>
        <w:tab w:val="right" w:pos="9072"/>
      </w:tabs>
      <w:spacing w:before="0"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DD76E9"/>
    <w:rPr>
      <w:rFonts w:ascii="Trebuchet MS" w:eastAsia="Wingdings" w:hAnsi="Trebuchet MS" w:cs="Wingdings"/>
      <w:color w:val="171717" w:themeColor="text1"/>
      <w:sz w:val="20"/>
      <w:lang w:eastAsia="en-GB"/>
    </w:rPr>
  </w:style>
  <w:style w:type="paragraph" w:customStyle="1" w:styleId="Overskrift2Nicklas">
    <w:name w:val="Overskrift 2 Nicklas"/>
    <w:basedOn w:val="Normal"/>
    <w:next w:val="Overskrift2"/>
    <w:link w:val="Overskrift2NicklasTegn"/>
    <w:qFormat/>
    <w:rsid w:val="006078B5"/>
    <w:pPr>
      <w:spacing w:after="120"/>
    </w:pPr>
    <w:rPr>
      <w:b/>
      <w:color w:val="auto"/>
      <w:sz w:val="24"/>
      <w:lang w:val="da-DK"/>
    </w:rPr>
  </w:style>
  <w:style w:type="paragraph" w:customStyle="1" w:styleId="Overskrift1Nicklas">
    <w:name w:val="Overskrift 1 Nicklas"/>
    <w:link w:val="Overskrift1NicklasTegn"/>
    <w:qFormat/>
    <w:rsid w:val="006078B5"/>
    <w:rPr>
      <w:rFonts w:ascii="Trebuchet MS" w:eastAsia="Wingdings" w:hAnsi="Trebuchet MS" w:cs="Wingdings"/>
      <w:color w:val="00A388"/>
      <w:sz w:val="32"/>
      <w:lang w:val="da-DK" w:eastAsia="en-GB"/>
    </w:rPr>
  </w:style>
  <w:style w:type="character" w:customStyle="1" w:styleId="Overskrift2NicklasTegn">
    <w:name w:val="Overskrift 2 Nicklas Tegn"/>
    <w:basedOn w:val="Standardskrifttypeiafsnit"/>
    <w:link w:val="Overskrift2Nicklas"/>
    <w:rsid w:val="006078B5"/>
    <w:rPr>
      <w:rFonts w:ascii="Trebuchet MS" w:eastAsia="Wingdings" w:hAnsi="Trebuchet MS" w:cs="Wingdings"/>
      <w:b/>
      <w:lang w:val="da-DK" w:eastAsia="en-GB"/>
    </w:rPr>
  </w:style>
  <w:style w:type="paragraph" w:styleId="Listeafsnit">
    <w:name w:val="List Paragraph"/>
    <w:basedOn w:val="Normal"/>
    <w:uiPriority w:val="34"/>
    <w:rsid w:val="006078B5"/>
    <w:pPr>
      <w:ind w:left="720"/>
      <w:contextualSpacing/>
    </w:pPr>
  </w:style>
  <w:style w:type="character" w:customStyle="1" w:styleId="Overskrift1NicklasTegn">
    <w:name w:val="Overskrift 1 Nicklas Tegn"/>
    <w:basedOn w:val="Overskrift2NicklasTegn"/>
    <w:link w:val="Overskrift1Nicklas"/>
    <w:rsid w:val="006078B5"/>
    <w:rPr>
      <w:rFonts w:ascii="Trebuchet MS" w:eastAsia="Wingdings" w:hAnsi="Trebuchet MS" w:cs="Wingdings"/>
      <w:b w:val="0"/>
      <w:color w:val="00A388"/>
      <w:sz w:val="32"/>
      <w:lang w:val="da-DK" w:eastAsia="en-GB"/>
    </w:rPr>
  </w:style>
  <w:style w:type="character" w:styleId="Pladsholdertekst">
    <w:name w:val="Placeholder Text"/>
    <w:basedOn w:val="Standardskrifttypeiafsnit"/>
    <w:uiPriority w:val="99"/>
    <w:semiHidden/>
    <w:rsid w:val="00F73213"/>
    <w:rPr>
      <w:color w:val="808080"/>
    </w:rPr>
  </w:style>
  <w:style w:type="table" w:styleId="Listetabel3-farve1">
    <w:name w:val="List Table 3 Accent 1"/>
    <w:basedOn w:val="Tabel-Normal"/>
    <w:uiPriority w:val="48"/>
    <w:rsid w:val="007A66A6"/>
    <w:tblPr>
      <w:tblStyleRowBandSize w:val="1"/>
      <w:tblStyleColBandSize w:val="1"/>
      <w:tblBorders>
        <w:top w:val="single" w:sz="4" w:space="0" w:color="5F259F" w:themeColor="accent1"/>
        <w:left w:val="single" w:sz="4" w:space="0" w:color="5F259F" w:themeColor="accent1"/>
        <w:bottom w:val="single" w:sz="4" w:space="0" w:color="5F259F" w:themeColor="accent1"/>
        <w:right w:val="single" w:sz="4" w:space="0" w:color="5F259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F259F" w:themeFill="accent1"/>
      </w:tcPr>
    </w:tblStylePr>
    <w:tblStylePr w:type="lastRow">
      <w:rPr>
        <w:b/>
        <w:bCs/>
      </w:rPr>
      <w:tblPr/>
      <w:tcPr>
        <w:tcBorders>
          <w:top w:val="double" w:sz="4" w:space="0" w:color="5F259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F259F" w:themeColor="accent1"/>
          <w:right w:val="single" w:sz="4" w:space="0" w:color="5F259F" w:themeColor="accent1"/>
        </w:tcBorders>
      </w:tcPr>
    </w:tblStylePr>
    <w:tblStylePr w:type="band1Horz">
      <w:tblPr/>
      <w:tcPr>
        <w:tcBorders>
          <w:top w:val="single" w:sz="4" w:space="0" w:color="5F259F" w:themeColor="accent1"/>
          <w:bottom w:val="single" w:sz="4" w:space="0" w:color="5F259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F259F" w:themeColor="accent1"/>
          <w:left w:val="nil"/>
        </w:tcBorders>
      </w:tcPr>
    </w:tblStylePr>
    <w:tblStylePr w:type="swCell">
      <w:tblPr/>
      <w:tcPr>
        <w:tcBorders>
          <w:top w:val="double" w:sz="4" w:space="0" w:color="5F259F" w:themeColor="accent1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upport@addpro.d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i\AppData\Local\Temp\7zO8154343D\Dokumentmall-enkel-202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46898E5B8154CB78E1DFA343D8732E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77AC8A4-A62F-41AA-8DB7-292EE296CFCB}"/>
      </w:docPartPr>
      <w:docPartBody>
        <w:p w:rsidR="00B92DB8" w:rsidRDefault="00201A2E" w:rsidP="00201A2E">
          <w:pPr>
            <w:pStyle w:val="E46898E5B8154CB78E1DFA343D8732EE"/>
          </w:pPr>
          <w:r w:rsidRPr="001D3201">
            <w:rPr>
              <w:rStyle w:val="Pladsholdertekst"/>
              <w:szCs w:val="18"/>
              <w:lang w:val="en-US"/>
            </w:rPr>
            <w:t xml:space="preserve">Click or tap here to write </w:t>
          </w:r>
          <w:r>
            <w:rPr>
              <w:rStyle w:val="Pladsholdertekst"/>
              <w:szCs w:val="18"/>
              <w:lang w:val="en-US"/>
            </w:rPr>
            <w:t>Name</w:t>
          </w:r>
          <w:r w:rsidRPr="001D3201">
            <w:rPr>
              <w:rStyle w:val="Pladsholdertekst"/>
              <w:szCs w:val="18"/>
              <w:lang w:val="en-US"/>
            </w:rPr>
            <w:t>.</w:t>
          </w:r>
        </w:p>
      </w:docPartBody>
    </w:docPart>
    <w:docPart>
      <w:docPartPr>
        <w:name w:val="F5F6754DE710415BAC4174AEA19A522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7D964A4-4C49-439E-ABA6-4B9A6A08D782}"/>
      </w:docPartPr>
      <w:docPartBody>
        <w:p w:rsidR="00B92DB8" w:rsidRDefault="00201A2E" w:rsidP="00201A2E">
          <w:pPr>
            <w:pStyle w:val="F5F6754DE710415BAC4174AEA19A5222"/>
          </w:pPr>
          <w:r w:rsidRPr="001D3201">
            <w:rPr>
              <w:rStyle w:val="Pladsholdertekst"/>
              <w:szCs w:val="18"/>
              <w:lang w:val="en-US"/>
            </w:rPr>
            <w:t>Click or press here to</w:t>
          </w:r>
          <w:r>
            <w:rPr>
              <w:rStyle w:val="Pladsholdertekst"/>
              <w:szCs w:val="18"/>
              <w:lang w:val="en-US"/>
            </w:rPr>
            <w:t xml:space="preserve"> add</w:t>
          </w:r>
          <w:r w:rsidRPr="001D3201">
            <w:rPr>
              <w:rStyle w:val="Pladsholdertekst"/>
              <w:szCs w:val="18"/>
              <w:lang w:val="en-US"/>
            </w:rPr>
            <w:t xml:space="preserve"> email address.</w:t>
          </w:r>
        </w:p>
      </w:docPartBody>
    </w:docPart>
    <w:docPart>
      <w:docPartPr>
        <w:name w:val="E5C1B91D4E554DB38450BC2E6BF0240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A24037-8A34-46D3-80AA-D07C0B7CF304}"/>
      </w:docPartPr>
      <w:docPartBody>
        <w:p w:rsidR="00B92DB8" w:rsidRDefault="00201A2E" w:rsidP="00201A2E">
          <w:pPr>
            <w:pStyle w:val="E5C1B91D4E554DB38450BC2E6BF0240A"/>
          </w:pPr>
          <w:r w:rsidRPr="001D3201">
            <w:rPr>
              <w:rStyle w:val="Pladsholdertekst"/>
              <w:szCs w:val="18"/>
              <w:lang w:val="en-US"/>
            </w:rPr>
            <w:t>Click or tap here to write Name</w:t>
          </w:r>
        </w:p>
      </w:docPartBody>
    </w:docPart>
    <w:docPart>
      <w:docPartPr>
        <w:name w:val="A53AE9E9A8BD48178A4070D56D6E332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59623C1-B8B8-4AF0-B181-DA03530F82E9}"/>
      </w:docPartPr>
      <w:docPartBody>
        <w:p w:rsidR="00B92DB8" w:rsidRDefault="00201A2E" w:rsidP="00201A2E">
          <w:pPr>
            <w:pStyle w:val="A53AE9E9A8BD48178A4070D56D6E3320"/>
          </w:pPr>
          <w:r w:rsidRPr="001D3201">
            <w:rPr>
              <w:rStyle w:val="Pladsholdertekst"/>
              <w:lang w:val="en-US"/>
            </w:rPr>
            <w:t>Fill in mobile no.</w:t>
          </w:r>
        </w:p>
      </w:docPartBody>
    </w:docPart>
    <w:docPart>
      <w:docPartPr>
        <w:name w:val="21633B73E10A43D7A868339D1CC6EC2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388AD70-0B5E-4171-A8F9-D2DCB8EFE046}"/>
      </w:docPartPr>
      <w:docPartBody>
        <w:p w:rsidR="00B92DB8" w:rsidRDefault="00201A2E" w:rsidP="00201A2E">
          <w:pPr>
            <w:pStyle w:val="21633B73E10A43D7A868339D1CC6EC22"/>
          </w:pPr>
          <w:r w:rsidRPr="001D3201">
            <w:rPr>
              <w:rStyle w:val="Pladsholdertekst"/>
              <w:lang w:val="en-US"/>
            </w:rPr>
            <w:t>Fill in the email address</w:t>
          </w:r>
        </w:p>
      </w:docPartBody>
    </w:docPart>
    <w:docPart>
      <w:docPartPr>
        <w:name w:val="8211B61240C24A04BD1A14A730ED968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DFA8AF7-46EE-4D07-881F-5928ABCCB591}"/>
      </w:docPartPr>
      <w:docPartBody>
        <w:p w:rsidR="007A3ACA" w:rsidRDefault="00CC5EFA" w:rsidP="00CC5EFA">
          <w:pPr>
            <w:pStyle w:val="8211B61240C24A04BD1A14A730ED96871"/>
          </w:pPr>
          <w:r>
            <w:rPr>
              <w:rStyle w:val="Pladsholdertekst"/>
            </w:rPr>
            <w:t>Udfyld  mailadresse</w:t>
          </w:r>
        </w:p>
      </w:docPartBody>
    </w:docPart>
    <w:docPart>
      <w:docPartPr>
        <w:name w:val="9ED1523EE40640C382C10FEDEBE8115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8B2414D-5E4D-40C9-916C-8060C917FCAE}"/>
      </w:docPartPr>
      <w:docPartBody>
        <w:p w:rsidR="00CC5EFA" w:rsidRDefault="00201A2E" w:rsidP="00201A2E">
          <w:pPr>
            <w:pStyle w:val="9ED1523EE40640C382C10FEDEBE81151"/>
          </w:pPr>
          <w:r w:rsidRPr="001D3201">
            <w:rPr>
              <w:rStyle w:val="Pladsholdertekst"/>
              <w:lang w:val="en-US"/>
            </w:rPr>
            <w:t>Fill in the email address</w:t>
          </w:r>
        </w:p>
      </w:docPartBody>
    </w:docPart>
    <w:docPart>
      <w:docPartPr>
        <w:name w:val="26EB170C62C2436BA3FF2D00E9E7EFD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0F071BB-9500-4AA2-84F2-D7B7E0A08E4A}"/>
      </w:docPartPr>
      <w:docPartBody>
        <w:p w:rsidR="00CC5EFA" w:rsidRDefault="00201A2E" w:rsidP="00201A2E">
          <w:pPr>
            <w:pStyle w:val="26EB170C62C2436BA3FF2D00E9E7EFD5"/>
          </w:pPr>
          <w:r w:rsidRPr="001D3201">
            <w:rPr>
              <w:rStyle w:val="Pladsholdertekst"/>
              <w:lang w:val="en-US"/>
            </w:rPr>
            <w:t>Fill in the email address</w:t>
          </w:r>
        </w:p>
      </w:docPartBody>
    </w:docPart>
    <w:docPart>
      <w:docPartPr>
        <w:name w:val="D6241E5708B7472CB3D6CA961C02769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0FAA675-458A-41EE-ABA2-319E2ED8E27A}"/>
      </w:docPartPr>
      <w:docPartBody>
        <w:p w:rsidR="00CC5EFA" w:rsidRDefault="00201A2E" w:rsidP="00201A2E">
          <w:pPr>
            <w:pStyle w:val="D6241E5708B7472CB3D6CA961C027692"/>
          </w:pPr>
          <w:r w:rsidRPr="001D3201">
            <w:rPr>
              <w:rStyle w:val="Pladsholdertekst"/>
              <w:lang w:val="en-US"/>
            </w:rPr>
            <w:t>Fill in the email address</w:t>
          </w:r>
        </w:p>
      </w:docPartBody>
    </w:docPart>
    <w:docPart>
      <w:docPartPr>
        <w:name w:val="35D3951E406B4EE1B19D0819837A2C9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CDC6331-B7E9-466A-86A8-11BB7E596568}"/>
      </w:docPartPr>
      <w:docPartBody>
        <w:p w:rsidR="00CC5EFA" w:rsidRDefault="00201A2E" w:rsidP="00201A2E">
          <w:pPr>
            <w:pStyle w:val="35D3951E406B4EE1B19D0819837A2C9F"/>
          </w:pPr>
          <w:r w:rsidRPr="001D3201">
            <w:rPr>
              <w:rStyle w:val="Pladsholdertekst"/>
              <w:lang w:val="en-US"/>
            </w:rPr>
            <w:t>Fill in the email address</w:t>
          </w:r>
        </w:p>
      </w:docPartBody>
    </w:docPart>
    <w:docPart>
      <w:docPartPr>
        <w:name w:val="B80DDA0CB9514FE6A3EE515099AEA33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B764D1-B8F6-4064-B2B7-A516CBA52C90}"/>
      </w:docPartPr>
      <w:docPartBody>
        <w:p w:rsidR="00CC5EFA" w:rsidRDefault="00CC5EFA" w:rsidP="00CC5EFA">
          <w:pPr>
            <w:pStyle w:val="B80DDA0CB9514FE6A3EE515099AEA335"/>
          </w:pPr>
          <w:r w:rsidRPr="0068448C">
            <w:rPr>
              <w:rStyle w:val="Pladsholdertekst"/>
            </w:rPr>
            <w:t>Fill in mobile no.</w:t>
          </w:r>
        </w:p>
      </w:docPartBody>
    </w:docPart>
    <w:docPart>
      <w:docPartPr>
        <w:name w:val="39EA78F62639469289F7C7584DC26E0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F2D5ABD-AD53-43E4-BB24-8EF09C3D41EE}"/>
      </w:docPartPr>
      <w:docPartBody>
        <w:p w:rsidR="00CC5EFA" w:rsidRDefault="00201A2E" w:rsidP="00201A2E">
          <w:pPr>
            <w:pStyle w:val="39EA78F62639469289F7C7584DC26E0E"/>
          </w:pPr>
          <w:r w:rsidRPr="001D3201">
            <w:rPr>
              <w:rStyle w:val="Pladsholdertekst"/>
              <w:lang w:val="en-US"/>
            </w:rPr>
            <w:t>Fill in mobile no.</w:t>
          </w:r>
        </w:p>
      </w:docPartBody>
    </w:docPart>
    <w:docPart>
      <w:docPartPr>
        <w:name w:val="93D6F001013A47F8AE219340E99C2EB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5E63A3B-E6C5-45B8-8811-E68FFFF71F79}"/>
      </w:docPartPr>
      <w:docPartBody>
        <w:p w:rsidR="00CC5EFA" w:rsidRDefault="00201A2E" w:rsidP="00201A2E">
          <w:pPr>
            <w:pStyle w:val="93D6F001013A47F8AE219340E99C2EB2"/>
          </w:pPr>
          <w:r w:rsidRPr="001D3201">
            <w:rPr>
              <w:rStyle w:val="Pladsholdertekst"/>
              <w:lang w:val="en-US"/>
            </w:rPr>
            <w:t>Fill in mobile no.</w:t>
          </w:r>
        </w:p>
      </w:docPartBody>
    </w:docPart>
    <w:docPart>
      <w:docPartPr>
        <w:name w:val="493E5684F188416E8D9D2F2D072817F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15357AF-22E1-41F9-87C2-C7D8EA1A190C}"/>
      </w:docPartPr>
      <w:docPartBody>
        <w:p w:rsidR="00CC5EFA" w:rsidRDefault="00201A2E" w:rsidP="00201A2E">
          <w:pPr>
            <w:pStyle w:val="493E5684F188416E8D9D2F2D072817F0"/>
          </w:pPr>
          <w:r w:rsidRPr="001D3201">
            <w:rPr>
              <w:rStyle w:val="Pladsholdertekst"/>
              <w:lang w:val="en-US"/>
            </w:rPr>
            <w:t>Fill in mobile no.</w:t>
          </w:r>
        </w:p>
      </w:docPartBody>
    </w:docPart>
    <w:docPart>
      <w:docPartPr>
        <w:name w:val="BEFF629FA67245B597AF5A695A22D15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DD829A7-E05B-43E9-8352-1DDD1A0844C9}"/>
      </w:docPartPr>
      <w:docPartBody>
        <w:p w:rsidR="00CC5EFA" w:rsidRDefault="00201A2E" w:rsidP="00201A2E">
          <w:pPr>
            <w:pStyle w:val="BEFF629FA67245B597AF5A695A22D15B"/>
          </w:pPr>
          <w:r w:rsidRPr="001D3201">
            <w:rPr>
              <w:rStyle w:val="Pladsholdertekst"/>
              <w:lang w:val="en-US"/>
            </w:rPr>
            <w:t>Fill in mobile no.</w:t>
          </w:r>
        </w:p>
      </w:docPartBody>
    </w:docPart>
    <w:docPart>
      <w:docPartPr>
        <w:name w:val="CA74BB4DF111414B9813CD1548E934A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C8A4768-787A-4196-AF71-2E1A82A97EEE}"/>
      </w:docPartPr>
      <w:docPartBody>
        <w:p w:rsidR="00CC5EFA" w:rsidRDefault="00201A2E" w:rsidP="00201A2E">
          <w:pPr>
            <w:pStyle w:val="CA74BB4DF111414B9813CD1548E934A6"/>
          </w:pPr>
          <w:r w:rsidRPr="001D3201">
            <w:rPr>
              <w:rStyle w:val="Pladsholdertekst"/>
              <w:szCs w:val="18"/>
              <w:lang w:val="en-US"/>
            </w:rPr>
            <w:t>Click or tap here to write Name</w:t>
          </w:r>
        </w:p>
      </w:docPartBody>
    </w:docPart>
    <w:docPart>
      <w:docPartPr>
        <w:name w:val="84DA635666774928B70011AFFC109B2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A6D5985-87C0-4FBD-BEA7-BBBA93D635C5}"/>
      </w:docPartPr>
      <w:docPartBody>
        <w:p w:rsidR="00CC5EFA" w:rsidRDefault="00201A2E" w:rsidP="00201A2E">
          <w:pPr>
            <w:pStyle w:val="84DA635666774928B70011AFFC109B2A"/>
          </w:pPr>
          <w:r w:rsidRPr="001D3201">
            <w:rPr>
              <w:rStyle w:val="Pladsholdertekst"/>
              <w:szCs w:val="18"/>
              <w:lang w:val="en-US"/>
            </w:rPr>
            <w:t>Click or tap here to write Name</w:t>
          </w:r>
        </w:p>
      </w:docPartBody>
    </w:docPart>
    <w:docPart>
      <w:docPartPr>
        <w:name w:val="45C97EDEA44B46FEAE9BA5CD2BBAEB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7FC8290-DC38-4217-8AF7-D3BB802DB1EF}"/>
      </w:docPartPr>
      <w:docPartBody>
        <w:p w:rsidR="00CC5EFA" w:rsidRDefault="00201A2E" w:rsidP="00201A2E">
          <w:pPr>
            <w:pStyle w:val="45C97EDEA44B46FEAE9BA5CD2BBAEB98"/>
          </w:pPr>
          <w:r w:rsidRPr="001D3201">
            <w:rPr>
              <w:rStyle w:val="Pladsholdertekst"/>
              <w:szCs w:val="18"/>
              <w:lang w:val="en-US"/>
            </w:rPr>
            <w:t>Click or tap here to write Name</w:t>
          </w:r>
        </w:p>
      </w:docPartBody>
    </w:docPart>
    <w:docPart>
      <w:docPartPr>
        <w:name w:val="3C4157FB52C74461A86825D3A63A492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FDE2663-F513-4A96-9D6A-AEC74D7D4E2A}"/>
      </w:docPartPr>
      <w:docPartBody>
        <w:p w:rsidR="00CC5EFA" w:rsidRDefault="00201A2E" w:rsidP="00201A2E">
          <w:pPr>
            <w:pStyle w:val="3C4157FB52C74461A86825D3A63A4921"/>
          </w:pPr>
          <w:r w:rsidRPr="001D3201">
            <w:rPr>
              <w:rStyle w:val="Pladsholdertekst"/>
              <w:szCs w:val="18"/>
              <w:lang w:val="en-US"/>
            </w:rPr>
            <w:t>Click or tap here to write Name</w:t>
          </w:r>
        </w:p>
      </w:docPartBody>
    </w:docPart>
    <w:docPart>
      <w:docPartPr>
        <w:name w:val="8E559CE777884751BD67F20880ECA7B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8DF6191-A869-4D61-9414-B1D37A23FAB0}"/>
      </w:docPartPr>
      <w:docPartBody>
        <w:p w:rsidR="00CC5EFA" w:rsidRDefault="00201A2E" w:rsidP="00201A2E">
          <w:pPr>
            <w:pStyle w:val="8E559CE777884751BD67F20880ECA7BA"/>
          </w:pPr>
          <w:r w:rsidRPr="001D3201">
            <w:rPr>
              <w:rStyle w:val="Pladsholdertekst"/>
              <w:szCs w:val="18"/>
              <w:lang w:val="en-US"/>
            </w:rPr>
            <w:t>Click or tap here to write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ppo Medium">
    <w:altName w:val="Calibri"/>
    <w:panose1 w:val="00000000000000000000"/>
    <w:charset w:val="00"/>
    <w:family w:val="modern"/>
    <w:notTrueType/>
    <w:pitch w:val="variable"/>
    <w:sig w:usb0="80000067" w:usb1="00000002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CS-rubriker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D5F"/>
    <w:rsid w:val="00201A2E"/>
    <w:rsid w:val="003615BE"/>
    <w:rsid w:val="007A3ACA"/>
    <w:rsid w:val="007B5D5F"/>
    <w:rsid w:val="00874F16"/>
    <w:rsid w:val="008E3BB4"/>
    <w:rsid w:val="0093704B"/>
    <w:rsid w:val="009A5F32"/>
    <w:rsid w:val="00B15933"/>
    <w:rsid w:val="00B6313A"/>
    <w:rsid w:val="00B92DB8"/>
    <w:rsid w:val="00BF2C9C"/>
    <w:rsid w:val="00CC5EFA"/>
    <w:rsid w:val="00D50C8C"/>
    <w:rsid w:val="00E62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201A2E"/>
    <w:rPr>
      <w:color w:val="808080"/>
    </w:rPr>
  </w:style>
  <w:style w:type="paragraph" w:customStyle="1" w:styleId="E5C1B91D4E554DB38450BC2E6BF0240A">
    <w:name w:val="E5C1B91D4E554DB38450BC2E6BF0240A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A53AE9E9A8BD48178A4070D56D6E3320">
    <w:name w:val="A53AE9E9A8BD48178A4070D56D6E3320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21633B73E10A43D7A868339D1CC6EC22">
    <w:name w:val="21633B73E10A43D7A868339D1CC6EC22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CA74BB4DF111414B9813CD1548E934A6">
    <w:name w:val="CA74BB4DF111414B9813CD1548E934A6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84DA635666774928B70011AFFC109B2A">
    <w:name w:val="84DA635666774928B70011AFFC109B2A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39EA78F62639469289F7C7584DC26E0E">
    <w:name w:val="39EA78F62639469289F7C7584DC26E0E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9ED1523EE40640C382C10FEDEBE81151">
    <w:name w:val="9ED1523EE40640C382C10FEDEBE81151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45C97EDEA44B46FEAE9BA5CD2BBAEB98">
    <w:name w:val="45C97EDEA44B46FEAE9BA5CD2BBAEB98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8211B61240C24A04BD1A14A730ED96871">
    <w:name w:val="8211B61240C24A04BD1A14A730ED96871"/>
    <w:rsid w:val="00CC5EFA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93D6F001013A47F8AE219340E99C2EB2">
    <w:name w:val="93D6F001013A47F8AE219340E99C2EB2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26EB170C62C2436BA3FF2D00E9E7EFD5">
    <w:name w:val="26EB170C62C2436BA3FF2D00E9E7EFD5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3C4157FB52C74461A86825D3A63A4921">
    <w:name w:val="3C4157FB52C74461A86825D3A63A4921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493E5684F188416E8D9D2F2D072817F0">
    <w:name w:val="493E5684F188416E8D9D2F2D072817F0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D6241E5708B7472CB3D6CA961C027692">
    <w:name w:val="D6241E5708B7472CB3D6CA961C027692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8E559CE777884751BD67F20880ECA7BA">
    <w:name w:val="8E559CE777884751BD67F20880ECA7BA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BEFF629FA67245B597AF5A695A22D15B">
    <w:name w:val="BEFF629FA67245B597AF5A695A22D15B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35D3951E406B4EE1B19D0819837A2C9F">
    <w:name w:val="35D3951E406B4EE1B19D0819837A2C9F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E46898E5B8154CB78E1DFA343D8732EE">
    <w:name w:val="E46898E5B8154CB78E1DFA343D8732EE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F5F6754DE710415BAC4174AEA19A5222">
    <w:name w:val="F5F6754DE710415BAC4174AEA19A5222"/>
    <w:rsid w:val="00201A2E"/>
    <w:pPr>
      <w:spacing w:before="40" w:after="40" w:line="360" w:lineRule="auto"/>
    </w:pPr>
    <w:rPr>
      <w:rFonts w:ascii="Trebuchet MS" w:eastAsia="Wingdings" w:hAnsi="Trebuchet MS" w:cs="Wingdings"/>
      <w:color w:val="000000" w:themeColor="text1"/>
      <w:sz w:val="20"/>
      <w:szCs w:val="24"/>
      <w:lang w:val="sv-SE" w:eastAsia="en-GB"/>
    </w:rPr>
  </w:style>
  <w:style w:type="paragraph" w:customStyle="1" w:styleId="B80DDA0CB9514FE6A3EE515099AEA335">
    <w:name w:val="B80DDA0CB9514FE6A3EE515099AEA335"/>
    <w:rsid w:val="00CC5EFA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-tema">
  <a:themeElements>
    <a:clrScheme name="ITM8">
      <a:dk1>
        <a:srgbClr val="171717"/>
      </a:dk1>
      <a:lt1>
        <a:srgbClr val="FFFFFF"/>
      </a:lt1>
      <a:dk2>
        <a:srgbClr val="171717"/>
      </a:dk2>
      <a:lt2>
        <a:srgbClr val="ECECEC"/>
      </a:lt2>
      <a:accent1>
        <a:srgbClr val="5F259F"/>
      </a:accent1>
      <a:accent2>
        <a:srgbClr val="7E52B2"/>
      </a:accent2>
      <a:accent3>
        <a:srgbClr val="9F7EC6"/>
      </a:accent3>
      <a:accent4>
        <a:srgbClr val="BEA9D8"/>
      </a:accent4>
      <a:accent5>
        <a:srgbClr val="64D9A4"/>
      </a:accent5>
      <a:accent6>
        <a:srgbClr val="515151"/>
      </a:accent6>
      <a:hlink>
        <a:srgbClr val="9F7EC6"/>
      </a:hlink>
      <a:folHlink>
        <a:srgbClr val="64D9A4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8249AB148ABFA45B1A54DDBB179D0B5" ma:contentTypeVersion="2" ma:contentTypeDescription="Skapa ett nytt dokument." ma:contentTypeScope="" ma:versionID="718b7bbec37272f9760815551a21fa4f">
  <xsd:schema xmlns:xsd="http://www.w3.org/2001/XMLSchema" xmlns:xs="http://www.w3.org/2001/XMLSchema" xmlns:p="http://schemas.microsoft.com/office/2006/metadata/properties" xmlns:ns2="7aa3b46f-50fe-425b-95d5-d39fe9a966aa" targetNamespace="http://schemas.microsoft.com/office/2006/metadata/properties" ma:root="true" ma:fieldsID="0c2eb4a19b6e7d567aa6be8755c54f3c" ns2:_="">
    <xsd:import namespace="7aa3b46f-50fe-425b-95d5-d39fe9a966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a3b46f-50fe-425b-95d5-d39fe9a966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2BF7E6-1835-40EB-8B63-207A0779E6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C93E4F8-8218-6244-9036-9086BA3D1AC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D2B2242-CFBC-4581-9A32-9A131780BE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a3b46f-50fe-425b-95d5-d39fe9a966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0475FE8-4BA4-4FAA-885F-C24A1EDF941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Dokumentmall-enkel-2022.dotx</Template>
  <TotalTime>24</TotalTime>
  <Pages>1</Pages>
  <Words>214</Words>
  <Characters>1306</Characters>
  <Application>Microsoft Office Word</Application>
  <DocSecurity>0</DocSecurity>
  <Lines>10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Asya Ilgöy [4 Dimensions A/S]</dc:creator>
  <cp:keywords/>
  <dc:description/>
  <cp:lastModifiedBy>Ole Kirk Petersen</cp:lastModifiedBy>
  <cp:revision>31</cp:revision>
  <cp:lastPrinted>2023-08-17T07:41:00Z</cp:lastPrinted>
  <dcterms:created xsi:type="dcterms:W3CDTF">2023-09-21T06:19:00Z</dcterms:created>
  <dcterms:modified xsi:type="dcterms:W3CDTF">2024-09-30T05:58:00Z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0x01010088249AB148ABFA45B1A54DDBB179D0B5</vt:lpwstr>
  </property>
</Properties>
</file>